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lang w:eastAsia="en-US"/>
        </w:rPr>
        <w:id w:val="-151267156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sz w:val="72"/>
          <w:szCs w:val="72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11614"/>
          </w:tblGrid>
          <w:tr w:rsidR="00EF798A">
            <w:sdt>
              <w:sdtPr>
                <w:rPr>
                  <w:rFonts w:asciiTheme="majorHAnsi" w:eastAsiaTheme="majorEastAsia" w:hAnsiTheme="majorHAnsi" w:cstheme="majorBidi"/>
                  <w:lang w:eastAsia="en-US"/>
                </w:rPr>
                <w:alias w:val="Firma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Theme="minorHAnsi" w:hAnsiTheme="minorHAnsi"/>
                  <w:lang w:eastAsia="de-DE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F798A" w:rsidRDefault="00EF798A" w:rsidP="00EF798A">
                    <w:pPr>
                      <w:pStyle w:val="KeinLeerraum"/>
                      <w:rPr>
                        <w:rFonts w:asciiTheme="majorHAnsi" w:eastAsiaTheme="majorEastAsia" w:hAnsiTheme="majorHAnsi" w:cstheme="majorBidi"/>
                      </w:rPr>
                    </w:pPr>
                    <w:r w:rsidRPr="00EF798A">
                      <w:rPr>
                        <w:rFonts w:eastAsiaTheme="majorEastAsia" w:cstheme="majorBidi"/>
                      </w:rPr>
                      <w:t>apotheken.de</w:t>
                    </w:r>
                  </w:p>
                </w:tc>
              </w:sdtContent>
            </w:sdt>
          </w:tr>
          <w:tr w:rsidR="00EF798A">
            <w:tc>
              <w:tcPr>
                <w:tcW w:w="7672" w:type="dxa"/>
              </w:tcPr>
              <w:sdt>
                <w:sdtPr>
                  <w:rPr>
                    <w:rFonts w:eastAsiaTheme="majorEastAsia" w:cstheme="majorBidi"/>
                    <w:color w:val="4F81BD" w:themeColor="accent1"/>
                    <w:sz w:val="80"/>
                    <w:szCs w:val="80"/>
                  </w:rPr>
                  <w:alias w:val="Titel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EF798A" w:rsidRDefault="00EF798A" w:rsidP="00EF798A">
                    <w:pPr>
                      <w:pStyle w:val="KeinLeerraum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EF798A">
                      <w:rPr>
                        <w:rFonts w:eastAsiaTheme="majorEastAsia" w:cstheme="majorBidi"/>
                        <w:color w:val="4F81BD" w:themeColor="accent1"/>
                        <w:sz w:val="80"/>
                        <w:szCs w:val="80"/>
                      </w:rPr>
                      <w:t>ApothekenApp</w:t>
                    </w:r>
                  </w:p>
                </w:sdtContent>
              </w:sdt>
            </w:tc>
          </w:tr>
          <w:tr w:rsidR="00EF798A">
            <w:sdt>
              <w:sdtPr>
                <w:rPr>
                  <w:rFonts w:eastAsiaTheme="majorEastAsia" w:cstheme="majorBidi"/>
                  <w:color w:val="548DD4" w:themeColor="text2" w:themeTint="99"/>
                  <w:sz w:val="36"/>
                  <w:szCs w:val="36"/>
                </w:rPr>
                <w:alias w:val="Untertitel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F798A" w:rsidRDefault="00EF798A" w:rsidP="00EF798A">
                    <w:pPr>
                      <w:pStyle w:val="KeinLeerraum"/>
                      <w:rPr>
                        <w:rFonts w:asciiTheme="majorHAnsi" w:eastAsiaTheme="majorEastAsia" w:hAnsiTheme="majorHAnsi" w:cstheme="majorBidi"/>
                      </w:rPr>
                    </w:pPr>
                    <w:r w:rsidRPr="005B01ED">
                      <w:rPr>
                        <w:rFonts w:eastAsiaTheme="majorEastAsia" w:cstheme="majorBidi"/>
                        <w:color w:val="548DD4" w:themeColor="text2" w:themeTint="99"/>
                        <w:sz w:val="36"/>
                        <w:szCs w:val="36"/>
                      </w:rPr>
                      <w:t>Handbuch</w:t>
                    </w:r>
                  </w:p>
                </w:tc>
              </w:sdtContent>
            </w:sdt>
          </w:tr>
        </w:tbl>
        <w:p w:rsidR="00EF798A" w:rsidRDefault="004B75CE">
          <w:r>
            <w:rPr>
              <w:b/>
              <w:noProof/>
              <w:sz w:val="72"/>
              <w:szCs w:val="72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>
                    <wp:simplePos x="0" y="0"/>
                    <wp:positionH relativeFrom="column">
                      <wp:posOffset>5623560</wp:posOffset>
                    </wp:positionH>
                    <wp:positionV relativeFrom="paragraph">
                      <wp:posOffset>33655</wp:posOffset>
                    </wp:positionV>
                    <wp:extent cx="2847975" cy="4857750"/>
                    <wp:effectExtent l="0" t="0" r="9525" b="0"/>
                    <wp:wrapNone/>
                    <wp:docPr id="84" name="Textfeld 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847975" cy="4857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6921" w:rsidRDefault="000B6921"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>
                                      <wp:extent cx="2658745" cy="4719320"/>
                                      <wp:effectExtent l="0" t="0" r="8255" b="5080"/>
                                      <wp:docPr id="106" name="Grafik 10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G_0039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58745" cy="4719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4" o:spid="_x0000_s1026" type="#_x0000_t202" style="position:absolute;margin-left:442.8pt;margin-top:2.65pt;width:224.25pt;height:38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" fillcolor="white [3201]" stroked="f" strokeweight=".5pt">
                    <v:path arrowok="t"/>
                    <v:textbox>
                      <w:txbxContent>
                        <w:p w:rsidR="000B6921" w:rsidRDefault="000B692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2658745" cy="4719320"/>
                                <wp:effectExtent l="0" t="0" r="8255" b="5080"/>
                                <wp:docPr id="106" name="Grafik 1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0039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58745" cy="47193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F798A" w:rsidRDefault="00EF798A"/>
        <w:p w:rsidR="00EF798A" w:rsidRDefault="00EF798A"/>
        <w:tbl>
          <w:tblPr>
            <w:tblpPr w:leftFromText="187" w:rightFromText="187" w:vertAnchor="page" w:horzAnchor="margin" w:tblpXSpec="center" w:tblpY="8281"/>
            <w:tblW w:w="4000" w:type="pct"/>
            <w:tblLook w:val="04A0" w:firstRow="1" w:lastRow="0" w:firstColumn="1" w:lastColumn="0" w:noHBand="0" w:noVBand="1"/>
          </w:tblPr>
          <w:tblGrid>
            <w:gridCol w:w="11614"/>
          </w:tblGrid>
          <w:tr w:rsidR="00EF798A">
            <w:tc>
              <w:tcPr>
                <w:tcW w:w="11614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F798A" w:rsidRDefault="00EF798A" w:rsidP="00EF798A">
                <w:pPr>
                  <w:pStyle w:val="KeinLeerraum"/>
                  <w:rPr>
                    <w:color w:val="4F81BD" w:themeColor="accent1"/>
                  </w:rPr>
                </w:pPr>
              </w:p>
              <w:sdt>
                <w:sdtPr>
                  <w:rPr>
                    <w:color w:val="4F81BD" w:themeColor="accent1"/>
                  </w:rPr>
                  <w:alias w:val="Datum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07-14T00:00:00Z">
                    <w:dateFormat w:val="dd.MM.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EF798A" w:rsidRDefault="000F27D4" w:rsidP="00EF798A">
                    <w:pPr>
                      <w:pStyle w:val="KeinLeerraum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14.07</w:t>
                    </w:r>
                    <w:r w:rsidR="00EF798A">
                      <w:rPr>
                        <w:color w:val="4F81BD" w:themeColor="accent1"/>
                      </w:rPr>
                      <w:t>.2015</w:t>
                    </w:r>
                  </w:p>
                </w:sdtContent>
              </w:sdt>
              <w:p w:rsidR="00EF798A" w:rsidRDefault="00EF798A" w:rsidP="00EF798A">
                <w:pPr>
                  <w:pStyle w:val="KeinLeerraum"/>
                  <w:rPr>
                    <w:color w:val="4F81BD" w:themeColor="accent1"/>
                  </w:rPr>
                </w:pPr>
              </w:p>
            </w:tc>
          </w:tr>
        </w:tbl>
        <w:p w:rsidR="00EF798A" w:rsidRDefault="00EF798A">
          <w:pPr>
            <w:rPr>
              <w:rFonts w:ascii="Calibri" w:eastAsiaTheme="majorEastAsia" w:hAnsi="Calibri" w:cstheme="majorBidi"/>
              <w:bCs/>
              <w:color w:val="4F81BD" w:themeColor="accent1"/>
              <w:sz w:val="72"/>
              <w:szCs w:val="72"/>
            </w:rPr>
          </w:pPr>
          <w:r>
            <w:rPr>
              <w:b/>
              <w:sz w:val="72"/>
              <w:szCs w:val="72"/>
            </w:rPr>
            <w:br w:type="page"/>
          </w:r>
        </w:p>
      </w:sdtContent>
    </w:sdt>
    <w:p w:rsidR="00CE40ED" w:rsidRPr="00225EE7" w:rsidRDefault="00CE40ED" w:rsidP="00E24301">
      <w:pPr>
        <w:pStyle w:val="berschrift2"/>
        <w:rPr>
          <w:rFonts w:asciiTheme="minorHAnsi" w:hAnsiTheme="minorHAnsi" w:cstheme="minorHAnsi"/>
        </w:rPr>
      </w:pPr>
    </w:p>
    <w:p w:rsidR="00946294" w:rsidRPr="00D80652" w:rsidRDefault="00E24301" w:rsidP="00E24301">
      <w:pPr>
        <w:pStyle w:val="berschrift2"/>
        <w:numPr>
          <w:ilvl w:val="0"/>
          <w:numId w:val="4"/>
        </w:numPr>
        <w:rPr>
          <w:rFonts w:asciiTheme="minorHAnsi" w:hAnsiTheme="minorHAnsi" w:cstheme="minorHAnsi"/>
          <w:b w:val="0"/>
          <w:color w:val="548DD4" w:themeColor="text2" w:themeTint="99"/>
          <w:sz w:val="30"/>
          <w:szCs w:val="30"/>
        </w:rPr>
      </w:pPr>
      <w:r w:rsidRPr="00D80652">
        <w:rPr>
          <w:rFonts w:asciiTheme="minorHAnsi" w:hAnsiTheme="minorHAnsi" w:cstheme="minorHAnsi"/>
          <w:b w:val="0"/>
          <w:color w:val="548DD4" w:themeColor="text2" w:themeTint="99"/>
          <w:sz w:val="32"/>
          <w:szCs w:val="30"/>
        </w:rPr>
        <w:t>Lieblingsapotheke</w:t>
      </w:r>
      <w:r w:rsidRPr="00D80652">
        <w:rPr>
          <w:rFonts w:asciiTheme="minorHAnsi" w:hAnsiTheme="minorHAnsi" w:cstheme="minorHAnsi"/>
          <w:b w:val="0"/>
          <w:color w:val="548DD4" w:themeColor="text2" w:themeTint="99"/>
          <w:sz w:val="30"/>
          <w:szCs w:val="30"/>
        </w:rPr>
        <w:t xml:space="preserve"> </w:t>
      </w:r>
    </w:p>
    <w:p w:rsidR="00946294" w:rsidRPr="005F2C0B" w:rsidRDefault="00E24301" w:rsidP="00946294">
      <w:pPr>
        <w:pStyle w:val="berschrift2"/>
        <w:numPr>
          <w:ilvl w:val="1"/>
          <w:numId w:val="4"/>
        </w:numPr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</w:pPr>
      <w:r w:rsidRPr="005F2C0B"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  <w:t xml:space="preserve">  Lieblingsapotheke auswählen</w:t>
      </w:r>
    </w:p>
    <w:p w:rsidR="00C9367A" w:rsidRPr="005F2C0B" w:rsidRDefault="00C9367A" w:rsidP="00C9367A">
      <w:pPr>
        <w:rPr>
          <w:rFonts w:cstheme="minorHAnsi"/>
          <w:color w:val="548DD4" w:themeColor="text2" w:themeTint="99"/>
        </w:rPr>
      </w:pPr>
    </w:p>
    <w:p w:rsidR="00946294" w:rsidRPr="005F2C0B" w:rsidRDefault="008C656E" w:rsidP="00FA07E9">
      <w:pPr>
        <w:ind w:left="84" w:firstLine="708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C8710F" wp14:editId="40A61E32">
                <wp:simplePos x="0" y="0"/>
                <wp:positionH relativeFrom="column">
                  <wp:posOffset>8071485</wp:posOffset>
                </wp:positionH>
                <wp:positionV relativeFrom="paragraph">
                  <wp:posOffset>941070</wp:posOffset>
                </wp:positionV>
                <wp:extent cx="1323975" cy="3493135"/>
                <wp:effectExtent l="0" t="0" r="28575" b="12065"/>
                <wp:wrapNone/>
                <wp:docPr id="137" name="Textfeld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34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Default="000B6921" w:rsidP="008C656E">
                            <w:r>
                              <w:t>Finden Sie mit Hilfe der Postleitzahl oder des Ortes Ihre Lieblingsapotheke.</w:t>
                            </w:r>
                          </w:p>
                          <w:p w:rsidR="000B6921" w:rsidRPr="00ED0321" w:rsidRDefault="000B6921" w:rsidP="008C6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7" o:spid="_x0000_s1027" type="#_x0000_t202" style="position:absolute;left:0;text-align:left;margin-left:635.55pt;margin-top:74.1pt;width:104.25pt;height:275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" fillcolor="white [3201]" strokeweight=".5pt">
                <v:path arrowok="t"/>
                <v:textbox>
                  <w:txbxContent>
                    <w:p w:rsidR="000B6921" w:rsidRDefault="000B6921" w:rsidP="008C656E">
                      <w:r>
                        <w:t>Finden Sie mit Hilfe der Postleitzahl oder des Ortes Ihre Lieblingsapotheke.</w:t>
                      </w:r>
                    </w:p>
                    <w:p w:rsidR="000B6921" w:rsidRPr="00ED0321" w:rsidRDefault="000B6921" w:rsidP="008C656E"/>
                  </w:txbxContent>
                </v:textbox>
              </v:shape>
            </w:pict>
          </mc:Fallback>
        </mc:AlternateContent>
      </w:r>
      <w:r w:rsidR="00FA07E9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DF480" wp14:editId="17799A5C">
                <wp:simplePos x="0" y="0"/>
                <wp:positionH relativeFrom="column">
                  <wp:posOffset>3822065</wp:posOffset>
                </wp:positionH>
                <wp:positionV relativeFrom="paragraph">
                  <wp:posOffset>1605280</wp:posOffset>
                </wp:positionV>
                <wp:extent cx="1263650" cy="0"/>
                <wp:effectExtent l="0" t="76200" r="12700" b="114300"/>
                <wp:wrapNone/>
                <wp:docPr id="6" name="Gerade Verbindung mit Pfei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63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300.95pt;margin-top:126.4pt;width:99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" strokecolor="#bc4542 [3045]">
                <v:stroke endarrow="open"/>
                <o:lock v:ext="edit" shapetype="f"/>
              </v:shape>
            </w:pict>
          </mc:Fallback>
        </mc:AlternateContent>
      </w:r>
      <w:r w:rsidR="00FA07E9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37651" wp14:editId="7E7ED26B">
                <wp:simplePos x="0" y="0"/>
                <wp:positionH relativeFrom="column">
                  <wp:posOffset>25400</wp:posOffset>
                </wp:positionH>
                <wp:positionV relativeFrom="paragraph">
                  <wp:posOffset>576580</wp:posOffset>
                </wp:positionV>
                <wp:extent cx="855980" cy="697865"/>
                <wp:effectExtent l="0" t="0" r="20320" b="26035"/>
                <wp:wrapNone/>
                <wp:docPr id="13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5980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9F2093">
                              <w:rPr>
                                <w:color w:val="548DD4" w:themeColor="text2" w:themeTint="99"/>
                              </w:rPr>
                              <w:t>Ort oder Postleitzahl eingeben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left:0;text-align:left;margin-left:2pt;margin-top:45.4pt;width:67.4pt;height:5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" fillcolor="white [3201]" strokecolor="#548dd4 [1951]" strokeweight=".5pt">
                <v:path arrowok="t"/>
                <v:textbox>
                  <w:txbxContent>
                    <w:p w:rsidR="000B6921" w:rsidRPr="009F2093" w:rsidRDefault="000B6921">
                      <w:pPr>
                        <w:rPr>
                          <w:color w:val="548DD4" w:themeColor="text2" w:themeTint="99"/>
                        </w:rPr>
                      </w:pPr>
                      <w:r w:rsidRPr="009F2093">
                        <w:rPr>
                          <w:color w:val="548DD4" w:themeColor="text2" w:themeTint="99"/>
                        </w:rPr>
                        <w:t>Ort oder Postleitzahl eingeben</w:t>
                      </w:r>
                    </w:p>
                  </w:txbxContent>
                </v:textbox>
              </v:shape>
            </w:pict>
          </mc:Fallback>
        </mc:AlternateContent>
      </w:r>
      <w:r w:rsidR="00FA07E9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B60A2" wp14:editId="66971A2A">
                <wp:simplePos x="0" y="0"/>
                <wp:positionH relativeFrom="column">
                  <wp:posOffset>875030</wp:posOffset>
                </wp:positionH>
                <wp:positionV relativeFrom="paragraph">
                  <wp:posOffset>1270635</wp:posOffset>
                </wp:positionV>
                <wp:extent cx="356870" cy="282575"/>
                <wp:effectExtent l="0" t="0" r="81280" b="60325"/>
                <wp:wrapNone/>
                <wp:docPr id="44" name="Gerade Verbindung mit Pfei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6870" cy="282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" o:spid="_x0000_s1026" type="#_x0000_t32" style="position:absolute;margin-left:68.9pt;margin-top:100.05pt;width:28.1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" strokecolor="#bc4542 [3045]">
                <v:stroke endarrow="open"/>
                <o:lock v:ext="edit" shapetype="f"/>
              </v:shape>
            </w:pict>
          </mc:Fallback>
        </mc:AlternateContent>
      </w:r>
      <w:r w:rsidR="00B35B94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4DD3AC00" wp14:editId="4C7A67AC">
            <wp:extent cx="2230979" cy="3960000"/>
            <wp:effectExtent l="0" t="0" r="0" b="254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BF20E0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0EE80C00" wp14:editId="77211FA8">
            <wp:extent cx="2230994" cy="3960000"/>
            <wp:effectExtent l="0" t="0" r="0" b="254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294" w:rsidRPr="005F2C0B">
        <w:rPr>
          <w:rFonts w:cstheme="minorHAnsi"/>
          <w:color w:val="548DD4" w:themeColor="text2" w:themeTint="99"/>
        </w:rPr>
        <w:t xml:space="preserve">       </w:t>
      </w:r>
    </w:p>
    <w:p w:rsidR="00946294" w:rsidRPr="005F2C0B" w:rsidRDefault="00946294" w:rsidP="00946294">
      <w:pPr>
        <w:rPr>
          <w:rFonts w:cstheme="minorHAnsi"/>
          <w:color w:val="548DD4" w:themeColor="text2" w:themeTint="99"/>
        </w:rPr>
      </w:pPr>
    </w:p>
    <w:p w:rsidR="00946294" w:rsidRPr="005F2C0B" w:rsidRDefault="00946294" w:rsidP="00946294">
      <w:pPr>
        <w:rPr>
          <w:rFonts w:cstheme="minorHAnsi"/>
          <w:color w:val="548DD4" w:themeColor="text2" w:themeTint="99"/>
        </w:rPr>
      </w:pPr>
    </w:p>
    <w:p w:rsidR="00946294" w:rsidRPr="005F2C0B" w:rsidRDefault="00E24301" w:rsidP="00E24301">
      <w:pPr>
        <w:pStyle w:val="berschrift2"/>
        <w:numPr>
          <w:ilvl w:val="1"/>
          <w:numId w:val="8"/>
        </w:numPr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</w:pPr>
      <w:r w:rsidRPr="005F2C0B"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  <w:t>Lieblingsapotheke auswählen</w:t>
      </w:r>
    </w:p>
    <w:p w:rsidR="008C656E" w:rsidRDefault="008C656E" w:rsidP="008C656E">
      <w:pPr>
        <w:rPr>
          <w:rFonts w:cstheme="minorHAnsi"/>
          <w:color w:val="548DD4" w:themeColor="text2" w:themeTint="99"/>
        </w:rPr>
      </w:pPr>
    </w:p>
    <w:p w:rsidR="00A45E87" w:rsidRPr="005F2C0B" w:rsidRDefault="008C656E" w:rsidP="008C656E">
      <w:pPr>
        <w:ind w:firstLine="708"/>
        <w:rPr>
          <w:rFonts w:cstheme="minorHAnsi"/>
          <w:color w:val="548DD4" w:themeColor="text2" w:themeTint="99"/>
        </w:rPr>
      </w:pPr>
      <w:r w:rsidRPr="00FA07E9">
        <w:rPr>
          <w:rFonts w:cstheme="minorHAnsi"/>
          <w:noProof/>
          <w:color w:val="0066FF"/>
          <w:lang w:eastAsia="de-DE"/>
          <w14:textFill>
            <w14:solidFill>
              <w14:srgbClr w14:val="0066FF">
                <w14:lumMod w14:val="60000"/>
                <w14:lumOff w14:val="40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BA9A75" wp14:editId="4CC463B4">
                <wp:simplePos x="0" y="0"/>
                <wp:positionH relativeFrom="column">
                  <wp:posOffset>1775460</wp:posOffset>
                </wp:positionH>
                <wp:positionV relativeFrom="paragraph">
                  <wp:posOffset>861695</wp:posOffset>
                </wp:positionV>
                <wp:extent cx="4067175" cy="1590040"/>
                <wp:effectExtent l="0" t="0" r="66675" b="67310"/>
                <wp:wrapNone/>
                <wp:docPr id="12" name="Gerade Verbindung mit Pfei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7175" cy="1590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2" o:spid="_x0000_s1026" type="#_x0000_t32" style="position:absolute;margin-left:139.8pt;margin-top:67.85pt;width:320.25pt;height:12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" strokecolor="#c00000">
                <v:stroke endarrow="open"/>
                <o:lock v:ext="edit" shapetype="f"/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38C4C2" wp14:editId="57E14255">
                <wp:simplePos x="0" y="0"/>
                <wp:positionH relativeFrom="column">
                  <wp:posOffset>8071485</wp:posOffset>
                </wp:positionH>
                <wp:positionV relativeFrom="paragraph">
                  <wp:posOffset>1337945</wp:posOffset>
                </wp:positionV>
                <wp:extent cx="1323975" cy="3493135"/>
                <wp:effectExtent l="0" t="0" r="28575" b="12065"/>
                <wp:wrapNone/>
                <wp:docPr id="136" name="Textfeld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34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BA1016" w:rsidRDefault="000B6921" w:rsidP="008C656E">
                            <w:r>
                              <w:t xml:space="preserve">Mit der Funktion </w:t>
                            </w:r>
                            <w:r w:rsidRPr="00BA1016">
                              <w:rPr>
                                <w:i/>
                              </w:rPr>
                              <w:t>Leistungen</w:t>
                            </w:r>
                            <w:r>
                              <w:t xml:space="preserve"> kann die App auf Ihre individuellen Wünsche eingehen und somit die optimale Apotheke für Sie ermitteln.</w:t>
                            </w:r>
                          </w:p>
                          <w:p w:rsidR="000B6921" w:rsidRPr="00ED0321" w:rsidRDefault="000B6921" w:rsidP="008C65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6" o:spid="_x0000_s1029" type="#_x0000_t202" style="position:absolute;left:0;text-align:left;margin-left:635.55pt;margin-top:105.35pt;width:104.25pt;height:275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" fillcolor="white [3201]" strokeweight=".5pt">
                <v:path arrowok="t"/>
                <v:textbox>
                  <w:txbxContent>
                    <w:p w:rsidR="000B6921" w:rsidRPr="00BA1016" w:rsidRDefault="000B6921" w:rsidP="008C656E">
                      <w:r>
                        <w:t xml:space="preserve">Mit der Funktion </w:t>
                      </w:r>
                      <w:r w:rsidRPr="00BA1016">
                        <w:rPr>
                          <w:i/>
                        </w:rPr>
                        <w:t>Leistungen</w:t>
                      </w:r>
                      <w:r>
                        <w:t xml:space="preserve"> kann die App auf Ihre individuellen Wünsche eingehen und somit die optimale Apotheke für Sie ermitteln.</w:t>
                      </w:r>
                    </w:p>
                    <w:p w:rsidR="000B6921" w:rsidRPr="00ED0321" w:rsidRDefault="000B6921" w:rsidP="008C656E"/>
                  </w:txbxContent>
                </v:textbox>
              </v:shape>
            </w:pict>
          </mc:Fallback>
        </mc:AlternateContent>
      </w:r>
      <w:r w:rsidR="00A45E87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106BD0B9" wp14:editId="133309F3">
            <wp:extent cx="2230990" cy="3960000"/>
            <wp:effectExtent l="0" t="0" r="0" b="254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06B" w:rsidRPr="005F2C0B">
        <w:rPr>
          <w:rFonts w:cstheme="minorHAnsi"/>
          <w:color w:val="548DD4" w:themeColor="text2" w:themeTint="99"/>
        </w:rPr>
        <w:t xml:space="preserve"> </w:t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 w:rsidR="00FA07E9"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 w:rsidR="00A45E87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2811605B" wp14:editId="3DAA5BED">
            <wp:extent cx="2230990" cy="3960000"/>
            <wp:effectExtent l="0" t="0" r="0" b="254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E87" w:rsidRPr="005F2C0B" w:rsidRDefault="00A45E87">
      <w:pPr>
        <w:rPr>
          <w:rFonts w:cstheme="minorHAnsi"/>
          <w:color w:val="548DD4" w:themeColor="text2" w:themeTint="99"/>
        </w:rPr>
      </w:pPr>
      <w:r w:rsidRPr="005F2C0B">
        <w:rPr>
          <w:rFonts w:cstheme="minorHAnsi"/>
          <w:color w:val="548DD4" w:themeColor="text2" w:themeTint="99"/>
        </w:rPr>
        <w:br w:type="page"/>
      </w:r>
    </w:p>
    <w:p w:rsidR="008C656E" w:rsidRPr="005F2C0B" w:rsidRDefault="008C656E" w:rsidP="008C656E">
      <w:pPr>
        <w:pStyle w:val="berschrift2"/>
        <w:numPr>
          <w:ilvl w:val="1"/>
          <w:numId w:val="8"/>
        </w:numPr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</w:pPr>
      <w:r w:rsidRPr="005F2C0B"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  <w:lastRenderedPageBreak/>
        <w:t>Lieblingsapotheke als Startscreen in der ApothekenApp:</w:t>
      </w:r>
    </w:p>
    <w:p w:rsidR="00A45E87" w:rsidRPr="005F2C0B" w:rsidRDefault="00A45E87" w:rsidP="00946294">
      <w:pPr>
        <w:rPr>
          <w:rFonts w:cstheme="minorHAnsi"/>
          <w:color w:val="548DD4" w:themeColor="text2" w:themeTint="99"/>
        </w:rPr>
      </w:pPr>
    </w:p>
    <w:p w:rsidR="00A45E87" w:rsidRPr="005F2C0B" w:rsidRDefault="008C656E" w:rsidP="00B35B94">
      <w:pPr>
        <w:ind w:left="708" w:firstLine="12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 wp14:anchorId="7B50EE19" wp14:editId="6ACB2DB7">
                <wp:simplePos x="0" y="0"/>
                <wp:positionH relativeFrom="column">
                  <wp:posOffset>7758430</wp:posOffset>
                </wp:positionH>
                <wp:positionV relativeFrom="paragraph">
                  <wp:posOffset>234315</wp:posOffset>
                </wp:positionV>
                <wp:extent cx="855980" cy="466725"/>
                <wp:effectExtent l="38100" t="0" r="20320" b="66675"/>
                <wp:wrapNone/>
                <wp:docPr id="135" name="Gerade Verbindung mit Pfei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598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35" o:spid="_x0000_s1026" type="#_x0000_t32" style="position:absolute;margin-left:610.9pt;margin-top:18.45pt;width:67.4pt;height:36.75pt;flip:x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" strokecolor="#bc4542 [3045]">
                <v:stroke endarrow="open"/>
                <o:lock v:ext="edit" shapetype="f"/>
              </v:shape>
            </w:pict>
          </mc:Fallback>
        </mc:AlternateContent>
      </w:r>
      <w:r w:rsidR="00ED0321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4F435A" wp14:editId="07D7C298">
                <wp:simplePos x="0" y="0"/>
                <wp:positionH relativeFrom="column">
                  <wp:posOffset>8061960</wp:posOffset>
                </wp:positionH>
                <wp:positionV relativeFrom="paragraph">
                  <wp:posOffset>2034540</wp:posOffset>
                </wp:positionV>
                <wp:extent cx="1323975" cy="3493135"/>
                <wp:effectExtent l="0" t="0" r="28575" b="12065"/>
                <wp:wrapNone/>
                <wp:docPr id="134" name="Textfeld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34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Default="000B6921" w:rsidP="00ED0321">
                            <w:r>
                              <w:rPr>
                                <w:i/>
                              </w:rPr>
                              <w:t xml:space="preserve">Apotheke wählen, </w:t>
                            </w:r>
                            <w:r>
                              <w:t>ab sofort ist Ihre Lieblingsapotheke hinterlegt und erscheint</w:t>
                            </w:r>
                            <w:r w:rsidRPr="00D540FE">
                              <w:t xml:space="preserve"> </w:t>
                            </w:r>
                            <w:r>
                              <w:t>zukünftig immer auf dem Startscreen.</w:t>
                            </w:r>
                          </w:p>
                          <w:p w:rsidR="000B6921" w:rsidRPr="00ED0321" w:rsidRDefault="000B6921" w:rsidP="00BA10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" o:spid="_x0000_s1030" type="#_x0000_t202" style="position:absolute;left:0;text-align:left;margin-left:634.8pt;margin-top:160.2pt;width:104.25pt;height:275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" fillcolor="white [3201]" strokeweight=".5pt">
                <v:path arrowok="t"/>
                <v:textbox>
                  <w:txbxContent>
                    <w:p w:rsidR="000B6921" w:rsidRDefault="000B6921" w:rsidP="00ED0321">
                      <w:r>
                        <w:rPr>
                          <w:i/>
                        </w:rPr>
                        <w:t xml:space="preserve">Apotheke wählen, </w:t>
                      </w:r>
                      <w:r>
                        <w:t>ab sofort ist Ihre Lieblingsapotheke hinterlegt und erscheint</w:t>
                      </w:r>
                      <w:r w:rsidRPr="00D540FE">
                        <w:t xml:space="preserve"> </w:t>
                      </w:r>
                      <w:r>
                        <w:t>zukünftig immer auf dem Startscreen.</w:t>
                      </w:r>
                    </w:p>
                    <w:p w:rsidR="000B6921" w:rsidRPr="00ED0321" w:rsidRDefault="000B6921" w:rsidP="00BA1016"/>
                  </w:txbxContent>
                </v:textbox>
              </v:shape>
            </w:pict>
          </mc:Fallback>
        </mc:AlternateContent>
      </w:r>
      <w:r w:rsidR="00B35B94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25094DE8" wp14:editId="70FE8CDA">
                <wp:simplePos x="0" y="0"/>
                <wp:positionH relativeFrom="column">
                  <wp:posOffset>3623310</wp:posOffset>
                </wp:positionH>
                <wp:positionV relativeFrom="paragraph">
                  <wp:posOffset>2099310</wp:posOffset>
                </wp:positionV>
                <wp:extent cx="1325245" cy="0"/>
                <wp:effectExtent l="0" t="76200" r="27305" b="114300"/>
                <wp:wrapNone/>
                <wp:docPr id="8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252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8" o:spid="_x0000_s1026" type="#_x0000_t32" style="position:absolute;margin-left:285.3pt;margin-top:165.3pt;width:104.3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" strokecolor="#bc4542 [3045]">
                <v:stroke endarrow="open"/>
                <o:lock v:ext="edit" shapetype="f"/>
              </v:shape>
            </w:pict>
          </mc:Fallback>
        </mc:AlternateContent>
      </w:r>
      <w:r w:rsidR="00B35B94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706E83A6" wp14:editId="5ABD6C44">
            <wp:extent cx="2230991" cy="3960000"/>
            <wp:effectExtent l="0" t="0" r="0" b="254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016">
        <w:rPr>
          <w:rFonts w:cstheme="minorHAnsi"/>
          <w:color w:val="548DD4" w:themeColor="text2" w:themeTint="99"/>
        </w:rPr>
        <w:tab/>
      </w:r>
      <w:r w:rsidR="00BA1016">
        <w:rPr>
          <w:rFonts w:cstheme="minorHAnsi"/>
          <w:color w:val="548DD4" w:themeColor="text2" w:themeTint="99"/>
        </w:rPr>
        <w:tab/>
      </w:r>
      <w:r w:rsidR="00BA1016">
        <w:rPr>
          <w:rFonts w:cstheme="minorHAnsi"/>
          <w:color w:val="548DD4" w:themeColor="text2" w:themeTint="99"/>
        </w:rPr>
        <w:tab/>
      </w:r>
      <w:r w:rsidR="00BA1016">
        <w:rPr>
          <w:rFonts w:cstheme="minorHAnsi"/>
          <w:color w:val="548DD4" w:themeColor="text2" w:themeTint="99"/>
        </w:rPr>
        <w:tab/>
      </w:r>
      <w:r w:rsidR="00BA1016">
        <w:rPr>
          <w:rFonts w:cstheme="minorHAnsi"/>
          <w:color w:val="548DD4" w:themeColor="text2" w:themeTint="99"/>
        </w:rPr>
        <w:tab/>
      </w:r>
      <w:r w:rsidR="00BA1016">
        <w:rPr>
          <w:rFonts w:cstheme="minorHAnsi"/>
          <w:color w:val="548DD4" w:themeColor="text2" w:themeTint="99"/>
        </w:rPr>
        <w:tab/>
      </w:r>
      <w:r w:rsidR="00BA1016"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 w:rsidR="00B35B94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2FEF5B60" wp14:editId="0C913038">
            <wp:extent cx="2230988" cy="3960000"/>
            <wp:effectExtent l="0" t="0" r="0" b="254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8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94" w:rsidRPr="005F2C0B" w:rsidRDefault="00946294" w:rsidP="00946294">
      <w:pPr>
        <w:rPr>
          <w:rFonts w:cstheme="minorHAnsi"/>
          <w:color w:val="548DD4" w:themeColor="text2" w:themeTint="99"/>
        </w:rPr>
      </w:pPr>
    </w:p>
    <w:p w:rsidR="00C6106B" w:rsidRPr="005F2C0B" w:rsidRDefault="00C6106B" w:rsidP="00946294">
      <w:pPr>
        <w:rPr>
          <w:rFonts w:cstheme="minorHAnsi"/>
          <w:color w:val="548DD4" w:themeColor="text2" w:themeTint="99"/>
        </w:rPr>
      </w:pPr>
    </w:p>
    <w:p w:rsidR="00C6106B" w:rsidRPr="005F2C0B" w:rsidRDefault="00C6106B" w:rsidP="00946294">
      <w:pPr>
        <w:rPr>
          <w:rFonts w:cstheme="minorHAnsi"/>
          <w:color w:val="548DD4" w:themeColor="text2" w:themeTint="99"/>
        </w:rPr>
      </w:pPr>
    </w:p>
    <w:p w:rsidR="00C9367A" w:rsidRPr="005F2C0B" w:rsidRDefault="00C9367A" w:rsidP="00946294">
      <w:pPr>
        <w:rPr>
          <w:rFonts w:cstheme="minorHAnsi"/>
          <w:color w:val="548DD4" w:themeColor="text2" w:themeTint="99"/>
        </w:rPr>
      </w:pPr>
    </w:p>
    <w:p w:rsidR="00C9367A" w:rsidRPr="005F2C0B" w:rsidRDefault="00C9367A" w:rsidP="00946294">
      <w:pPr>
        <w:rPr>
          <w:rFonts w:cstheme="minorHAnsi"/>
          <w:color w:val="548DD4" w:themeColor="text2" w:themeTint="99"/>
        </w:rPr>
      </w:pPr>
    </w:p>
    <w:p w:rsidR="00C6106B" w:rsidRPr="005F2C0B" w:rsidRDefault="00E24301" w:rsidP="00C9367A">
      <w:pPr>
        <w:pStyle w:val="berschrift2"/>
        <w:numPr>
          <w:ilvl w:val="1"/>
          <w:numId w:val="8"/>
        </w:numPr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</w:pPr>
      <w:r w:rsidRPr="005F2C0B"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  <w:t xml:space="preserve"> </w:t>
      </w:r>
      <w:r w:rsidR="008C656E"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  <w:t xml:space="preserve">Ihre Lieblingsapotheke </w:t>
      </w:r>
    </w:p>
    <w:p w:rsidR="008C656E" w:rsidRDefault="008C656E" w:rsidP="008C656E">
      <w:pPr>
        <w:rPr>
          <w:rFonts w:cstheme="minorHAnsi"/>
          <w:color w:val="548DD4" w:themeColor="text2" w:themeTint="99"/>
        </w:rPr>
      </w:pPr>
    </w:p>
    <w:p w:rsidR="00801F9A" w:rsidRPr="005F2C0B" w:rsidRDefault="008C656E" w:rsidP="008C656E">
      <w:pPr>
        <w:ind w:firstLine="450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 wp14:anchorId="73A6E83E" wp14:editId="652877F9">
                <wp:simplePos x="0" y="0"/>
                <wp:positionH relativeFrom="column">
                  <wp:posOffset>1461135</wp:posOffset>
                </wp:positionH>
                <wp:positionV relativeFrom="paragraph">
                  <wp:posOffset>3205480</wp:posOffset>
                </wp:positionV>
                <wp:extent cx="3676650" cy="0"/>
                <wp:effectExtent l="0" t="76200" r="19050" b="114300"/>
                <wp:wrapNone/>
                <wp:docPr id="139" name="Gerade Verbindung mit Pfei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39" o:spid="_x0000_s1026" type="#_x0000_t32" style="position:absolute;margin-left:115.05pt;margin-top:252.4pt;width:289.5pt;height:0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" strokecolor="#bc4542 [3045]">
                <v:stroke endarrow="open"/>
                <o:lock v:ext="edit" shapetype="f"/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B19286" wp14:editId="424EDEAB">
                <wp:simplePos x="0" y="0"/>
                <wp:positionH relativeFrom="column">
                  <wp:posOffset>8071485</wp:posOffset>
                </wp:positionH>
                <wp:positionV relativeFrom="paragraph">
                  <wp:posOffset>1385570</wp:posOffset>
                </wp:positionV>
                <wp:extent cx="1323975" cy="3493135"/>
                <wp:effectExtent l="0" t="0" r="28575" b="12065"/>
                <wp:wrapNone/>
                <wp:docPr id="138" name="Textfeld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34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ED0321" w:rsidRDefault="000B6921" w:rsidP="008C656E">
                            <w:r>
                              <w:t xml:space="preserve">Die Seite Ihrer Lieblingsapotheke bietet viele Informationen unter anderem auch das aktuelle Angebot.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8" o:spid="_x0000_s1031" type="#_x0000_t202" style="position:absolute;left:0;text-align:left;margin-left:635.55pt;margin-top:109.1pt;width:104.25pt;height:275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" fillcolor="white [3201]" strokeweight=".5pt">
                <v:path arrowok="t"/>
                <v:textbox>
                  <w:txbxContent>
                    <w:p w:rsidR="000B6921" w:rsidRPr="00ED0321" w:rsidRDefault="000B6921" w:rsidP="008C656E">
                      <w:r>
                        <w:t xml:space="preserve">Die Seite Ihrer Lieblingsapotheke bietet viele Informationen unter anderem auch das aktuelle Angebot. </w:t>
                      </w:r>
                    </w:p>
                  </w:txbxContent>
                </v:textbox>
              </v:shape>
            </w:pict>
          </mc:Fallback>
        </mc:AlternateContent>
      </w:r>
      <w:r w:rsidR="00C6106B" w:rsidRPr="005F2C0B">
        <w:rPr>
          <w:rFonts w:cstheme="minorHAnsi"/>
          <w:color w:val="548DD4" w:themeColor="text2" w:themeTint="99"/>
        </w:rPr>
        <w:t xml:space="preserve"> </w:t>
      </w:r>
      <w:r w:rsidR="00C9367A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66C1249B" wp14:editId="1AA62A06">
            <wp:extent cx="2230979" cy="3960000"/>
            <wp:effectExtent l="0" t="0" r="0" b="254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 w:rsidR="00801F9A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28A1BB3D" wp14:editId="5F98D206">
            <wp:extent cx="2230979" cy="3960000"/>
            <wp:effectExtent l="0" t="0" r="0" b="254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F9A" w:rsidRPr="005F2C0B">
        <w:rPr>
          <w:rFonts w:cstheme="minorHAnsi"/>
          <w:color w:val="548DD4" w:themeColor="text2" w:themeTint="99"/>
        </w:rPr>
        <w:br w:type="page"/>
      </w:r>
    </w:p>
    <w:p w:rsidR="00801F9A" w:rsidRPr="005F2C0B" w:rsidRDefault="00801F9A">
      <w:pPr>
        <w:rPr>
          <w:rFonts w:cstheme="minorHAnsi"/>
          <w:color w:val="548DD4" w:themeColor="text2" w:themeTint="99"/>
        </w:rPr>
      </w:pPr>
    </w:p>
    <w:p w:rsidR="00C6106B" w:rsidRPr="00D80652" w:rsidRDefault="00E24301" w:rsidP="00801F9A">
      <w:pPr>
        <w:pStyle w:val="berschrift2"/>
        <w:numPr>
          <w:ilvl w:val="0"/>
          <w:numId w:val="8"/>
        </w:numPr>
        <w:rPr>
          <w:rFonts w:asciiTheme="minorHAnsi" w:hAnsiTheme="minorHAnsi" w:cstheme="minorHAnsi"/>
          <w:b w:val="0"/>
          <w:color w:val="548DD4" w:themeColor="text2" w:themeTint="99"/>
          <w:sz w:val="32"/>
          <w:szCs w:val="32"/>
        </w:rPr>
      </w:pPr>
      <w:r w:rsidRPr="00D80652">
        <w:rPr>
          <w:rFonts w:asciiTheme="minorHAnsi" w:hAnsiTheme="minorHAnsi" w:cstheme="minorHAnsi"/>
          <w:b w:val="0"/>
          <w:color w:val="548DD4" w:themeColor="text2" w:themeTint="99"/>
          <w:sz w:val="32"/>
          <w:szCs w:val="32"/>
        </w:rPr>
        <w:t>Notdienst</w:t>
      </w:r>
    </w:p>
    <w:p w:rsidR="00FD232A" w:rsidRPr="005F2C0B" w:rsidRDefault="00E24301" w:rsidP="00FD232A">
      <w:pPr>
        <w:pStyle w:val="Listenabsatz"/>
        <w:numPr>
          <w:ilvl w:val="1"/>
          <w:numId w:val="8"/>
        </w:numPr>
        <w:rPr>
          <w:rFonts w:cstheme="minorHAnsi"/>
          <w:color w:val="548DD4" w:themeColor="text2" w:themeTint="99"/>
          <w:sz w:val="28"/>
          <w:szCs w:val="28"/>
        </w:rPr>
      </w:pPr>
      <w:r w:rsidRPr="005F2C0B">
        <w:rPr>
          <w:rFonts w:cstheme="minorHAnsi"/>
          <w:color w:val="548DD4" w:themeColor="text2" w:themeTint="99"/>
          <w:sz w:val="28"/>
          <w:szCs w:val="28"/>
        </w:rPr>
        <w:t>Notdienstsuche</w:t>
      </w:r>
    </w:p>
    <w:p w:rsidR="00716AD3" w:rsidRPr="005F2C0B" w:rsidRDefault="001C3A7C" w:rsidP="00B43523">
      <w:pPr>
        <w:ind w:firstLine="708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6F11CF" wp14:editId="0E0B0719">
                <wp:simplePos x="0" y="0"/>
                <wp:positionH relativeFrom="column">
                  <wp:posOffset>8119110</wp:posOffset>
                </wp:positionH>
                <wp:positionV relativeFrom="paragraph">
                  <wp:posOffset>1286510</wp:posOffset>
                </wp:positionV>
                <wp:extent cx="1323975" cy="3493135"/>
                <wp:effectExtent l="0" t="0" r="28575" b="12065"/>
                <wp:wrapNone/>
                <wp:docPr id="140" name="Textfeld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34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1C3A7C" w:rsidRDefault="000B6921" w:rsidP="00DB5BDE">
                            <w:r>
                              <w:t xml:space="preserve">Wählen Sie ihren eigenen Standort und die Funktion  </w:t>
                            </w:r>
                            <w:r>
                              <w:rPr>
                                <w:i/>
                              </w:rPr>
                              <w:t>Notdienst</w:t>
                            </w:r>
                            <w:r>
                              <w:t>. Die App findet Ihnen eine Apotheke in der Nähe.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0" o:spid="_x0000_s1032" type="#_x0000_t202" style="position:absolute;left:0;text-align:left;margin-left:639.3pt;margin-top:101.3pt;width:104.25pt;height:275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" fillcolor="white [3201]" strokeweight=".5pt">
                <v:path arrowok="t"/>
                <v:textbox>
                  <w:txbxContent>
                    <w:p w:rsidR="000B6921" w:rsidRPr="001C3A7C" w:rsidRDefault="000B6921" w:rsidP="00DB5BDE">
                      <w:r>
                        <w:t xml:space="preserve">Wählen Sie ihren eigenen Standort und die Funktion  </w:t>
                      </w:r>
                      <w:r>
                        <w:rPr>
                          <w:i/>
                        </w:rPr>
                        <w:t>Notdienst</w:t>
                      </w:r>
                      <w:r>
                        <w:t>. Die App findet Ihnen eine Apotheke in der Nähe.</w:t>
                      </w:r>
                    </w:p>
                  </w:txbxContent>
                </v:textbox>
              </v:shape>
            </w:pict>
          </mc:Fallback>
        </mc:AlternateContent>
      </w:r>
      <w:r w:rsidR="001E0004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87E453" wp14:editId="204F1FA4">
                <wp:simplePos x="0" y="0"/>
                <wp:positionH relativeFrom="column">
                  <wp:posOffset>4028440</wp:posOffset>
                </wp:positionH>
                <wp:positionV relativeFrom="paragraph">
                  <wp:posOffset>1350010</wp:posOffset>
                </wp:positionV>
                <wp:extent cx="2012950" cy="299085"/>
                <wp:effectExtent l="0" t="0" r="25400" b="24765"/>
                <wp:wrapNone/>
                <wp:docPr id="120" name="Textfeld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95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1E0004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9F2093">
                              <w:rPr>
                                <w:color w:val="548DD4" w:themeColor="text2" w:themeTint="99"/>
                              </w:rPr>
                              <w:t>Zeitraum</w:t>
                            </w:r>
                          </w:p>
                          <w:p w:rsidR="000B6921" w:rsidRDefault="000B6921" w:rsidP="001E0004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0" o:spid="_x0000_s1033" type="#_x0000_t202" style="position:absolute;left:0;text-align:left;margin-left:317.2pt;margin-top:106.3pt;width:158.5pt;height:2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" fillcolor="white [3201]" strokecolor="#f2dbdb [661]" strokeweight=".5pt">
                <v:path arrowok="t"/>
                <v:textbox>
                  <w:txbxContent>
                    <w:p w:rsidR="000B6921" w:rsidRPr="009F2093" w:rsidRDefault="000B6921" w:rsidP="001E0004">
                      <w:pPr>
                        <w:rPr>
                          <w:color w:val="548DD4" w:themeColor="text2" w:themeTint="99"/>
                        </w:rPr>
                      </w:pPr>
                      <w:r w:rsidRPr="009F2093">
                        <w:rPr>
                          <w:color w:val="548DD4" w:themeColor="text2" w:themeTint="99"/>
                        </w:rPr>
                        <w:t>Zeitraum</w:t>
                      </w:r>
                    </w:p>
                    <w:p w:rsidR="000B6921" w:rsidRDefault="000B6921" w:rsidP="001E0004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0004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7DA81A" wp14:editId="6DA6B8E5">
                <wp:simplePos x="0" y="0"/>
                <wp:positionH relativeFrom="column">
                  <wp:posOffset>4028440</wp:posOffset>
                </wp:positionH>
                <wp:positionV relativeFrom="paragraph">
                  <wp:posOffset>735330</wp:posOffset>
                </wp:positionV>
                <wp:extent cx="2012950" cy="299085"/>
                <wp:effectExtent l="0" t="0" r="25400" b="24765"/>
                <wp:wrapNone/>
                <wp:docPr id="121" name="Textfeld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95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1E0004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9F2093">
                              <w:rPr>
                                <w:color w:val="548DD4" w:themeColor="text2" w:themeTint="99"/>
                              </w:rPr>
                              <w:t>Eigener Standort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1" o:spid="_x0000_s1034" type="#_x0000_t202" style="position:absolute;left:0;text-align:left;margin-left:317.2pt;margin-top:57.9pt;width:158.5pt;height:2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" fillcolor="white [3201]" strokecolor="#f2dbdb [661]" strokeweight=".5pt">
                <v:path arrowok="t"/>
                <v:textbox>
                  <w:txbxContent>
                    <w:p w:rsidR="000B6921" w:rsidRPr="009F2093" w:rsidRDefault="000B6921" w:rsidP="001E0004">
                      <w:pPr>
                        <w:rPr>
                          <w:color w:val="548DD4" w:themeColor="text2" w:themeTint="99"/>
                        </w:rPr>
                      </w:pPr>
                      <w:r w:rsidRPr="009F2093">
                        <w:rPr>
                          <w:color w:val="548DD4" w:themeColor="text2" w:themeTint="99"/>
                        </w:rPr>
                        <w:t>Eigener Standort</w:t>
                      </w:r>
                    </w:p>
                  </w:txbxContent>
                </v:textbox>
              </v:shape>
            </w:pict>
          </mc:Fallback>
        </mc:AlternateContent>
      </w:r>
      <w:r w:rsidR="001E0004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102606" wp14:editId="768F7F54">
                <wp:simplePos x="0" y="0"/>
                <wp:positionH relativeFrom="column">
                  <wp:posOffset>4028440</wp:posOffset>
                </wp:positionH>
                <wp:positionV relativeFrom="paragraph">
                  <wp:posOffset>158750</wp:posOffset>
                </wp:positionV>
                <wp:extent cx="2012950" cy="299085"/>
                <wp:effectExtent l="0" t="0" r="25400" b="24765"/>
                <wp:wrapNone/>
                <wp:docPr id="119" name="Textfeld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95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1E0004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9F2093">
                              <w:rPr>
                                <w:color w:val="548DD4" w:themeColor="text2" w:themeTint="99"/>
                              </w:rPr>
                              <w:t xml:space="preserve">Ort, PLZ oder Straße </w:t>
                            </w:r>
                          </w:p>
                          <w:p w:rsidR="000B6921" w:rsidRDefault="000B6921" w:rsidP="00186888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9" o:spid="_x0000_s1035" type="#_x0000_t202" style="position:absolute;left:0;text-align:left;margin-left:317.2pt;margin-top:12.5pt;width:158.5pt;height:23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" fillcolor="white [3201]" strokecolor="#f2dbdb [661]" strokeweight=".5pt">
                <v:path arrowok="t"/>
                <v:textbox>
                  <w:txbxContent>
                    <w:p w:rsidR="000B6921" w:rsidRPr="009F2093" w:rsidRDefault="000B6921" w:rsidP="001E0004">
                      <w:pPr>
                        <w:rPr>
                          <w:color w:val="548DD4" w:themeColor="text2" w:themeTint="99"/>
                        </w:rPr>
                      </w:pPr>
                      <w:r w:rsidRPr="009F2093">
                        <w:rPr>
                          <w:color w:val="548DD4" w:themeColor="text2" w:themeTint="99"/>
                        </w:rPr>
                        <w:t xml:space="preserve">Ort, PLZ oder Straße </w:t>
                      </w:r>
                    </w:p>
                    <w:p w:rsidR="000B6921" w:rsidRDefault="000B6921" w:rsidP="00186888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6888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4C0D5" wp14:editId="0936AD62">
                <wp:simplePos x="0" y="0"/>
                <wp:positionH relativeFrom="column">
                  <wp:posOffset>2261235</wp:posOffset>
                </wp:positionH>
                <wp:positionV relativeFrom="paragraph">
                  <wp:posOffset>635635</wp:posOffset>
                </wp:positionV>
                <wp:extent cx="1720850" cy="245110"/>
                <wp:effectExtent l="38100" t="76200" r="12700" b="21590"/>
                <wp:wrapNone/>
                <wp:docPr id="23" name="Gerade Verbindung mit Pfei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720850" cy="2451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23" o:spid="_x0000_s1026" type="#_x0000_t32" style="position:absolute;margin-left:178.05pt;margin-top:50.05pt;width:135.5pt;height:19.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" strokecolor="#c00000">
                <v:stroke endarrow="open"/>
                <o:lock v:ext="edit" shapetype="f"/>
              </v:shape>
            </w:pict>
          </mc:Fallback>
        </mc:AlternateContent>
      </w:r>
      <w:r w:rsidR="00186888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A641C6" wp14:editId="3236131C">
                <wp:simplePos x="0" y="0"/>
                <wp:positionH relativeFrom="column">
                  <wp:posOffset>1815465</wp:posOffset>
                </wp:positionH>
                <wp:positionV relativeFrom="paragraph">
                  <wp:posOffset>312420</wp:posOffset>
                </wp:positionV>
                <wp:extent cx="2166620" cy="229235"/>
                <wp:effectExtent l="38100" t="0" r="24130" b="94615"/>
                <wp:wrapNone/>
                <wp:docPr id="22" name="Gerade Verbindung mit Pfei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66620" cy="229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22" o:spid="_x0000_s1026" type="#_x0000_t32" style="position:absolute;margin-left:142.95pt;margin-top:24.6pt;width:170.6pt;height:18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" strokecolor="#c00000">
                <v:stroke endarrow="open"/>
                <o:lock v:ext="edit" shapetype="f"/>
              </v:shape>
            </w:pict>
          </mc:Fallback>
        </mc:AlternateContent>
      </w:r>
      <w:r w:rsidR="00186888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87EC44" wp14:editId="7C7FD766">
                <wp:simplePos x="0" y="0"/>
                <wp:positionH relativeFrom="column">
                  <wp:posOffset>2675890</wp:posOffset>
                </wp:positionH>
                <wp:positionV relativeFrom="paragraph">
                  <wp:posOffset>942975</wp:posOffset>
                </wp:positionV>
                <wp:extent cx="1306195" cy="545465"/>
                <wp:effectExtent l="38100" t="38100" r="27305" b="26035"/>
                <wp:wrapNone/>
                <wp:docPr id="24" name="Gerade Verbindung mit Pfei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306195" cy="5454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24" o:spid="_x0000_s1026" type="#_x0000_t32" style="position:absolute;margin-left:210.7pt;margin-top:74.25pt;width:102.85pt;height:42.9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" strokecolor="#c00000">
                <v:stroke endarrow="open"/>
                <o:lock v:ext="edit" shapetype="f"/>
              </v:shape>
            </w:pict>
          </mc:Fallback>
        </mc:AlternateContent>
      </w:r>
      <w:r w:rsidR="00716AD3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4F775712" wp14:editId="3054207C">
            <wp:extent cx="2230985" cy="3959998"/>
            <wp:effectExtent l="0" t="0" r="0" b="254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7 aaa Notdiesntsuche wan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85" cy="39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8F" w:rsidRPr="005F2C0B" w:rsidRDefault="00941E8F" w:rsidP="00FD232A">
      <w:pPr>
        <w:rPr>
          <w:rFonts w:cstheme="minorHAnsi"/>
          <w:color w:val="548DD4" w:themeColor="text2" w:themeTint="99"/>
        </w:rPr>
      </w:pPr>
    </w:p>
    <w:p w:rsidR="00941E8F" w:rsidRPr="005F2C0B" w:rsidRDefault="00941E8F" w:rsidP="00FD232A">
      <w:pPr>
        <w:rPr>
          <w:rFonts w:cstheme="minorHAnsi"/>
          <w:color w:val="548DD4" w:themeColor="text2" w:themeTint="99"/>
        </w:rPr>
      </w:pPr>
      <w:r w:rsidRPr="005F2C0B">
        <w:rPr>
          <w:rFonts w:cstheme="minorHAnsi"/>
          <w:color w:val="548DD4" w:themeColor="text2" w:themeTint="99"/>
        </w:rPr>
        <w:br w:type="page"/>
      </w:r>
    </w:p>
    <w:p w:rsidR="00941E8F" w:rsidRPr="005F2C0B" w:rsidRDefault="00941E8F" w:rsidP="00941E8F">
      <w:pPr>
        <w:pStyle w:val="berschrift3"/>
        <w:numPr>
          <w:ilvl w:val="1"/>
          <w:numId w:val="8"/>
        </w:numPr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</w:pPr>
      <w:r w:rsidRPr="005F2C0B">
        <w:rPr>
          <w:rFonts w:asciiTheme="minorHAnsi" w:hAnsiTheme="minorHAnsi" w:cstheme="minorHAnsi"/>
          <w:b w:val="0"/>
          <w:color w:val="548DD4" w:themeColor="text2" w:themeTint="99"/>
          <w:sz w:val="28"/>
          <w:szCs w:val="28"/>
        </w:rPr>
        <w:lastRenderedPageBreak/>
        <w:t>Notdienstanzeige</w:t>
      </w:r>
    </w:p>
    <w:p w:rsidR="00941E8F" w:rsidRPr="005F2C0B" w:rsidRDefault="00941E8F" w:rsidP="00225EE7">
      <w:pPr>
        <w:ind w:left="708"/>
        <w:rPr>
          <w:rFonts w:cstheme="minorHAnsi"/>
          <w:color w:val="548DD4" w:themeColor="text2" w:themeTint="99"/>
        </w:rPr>
      </w:pPr>
    </w:p>
    <w:p w:rsidR="00225EE7" w:rsidRPr="005F2C0B" w:rsidRDefault="00225EE7" w:rsidP="00225EE7">
      <w:pPr>
        <w:ind w:left="1416"/>
        <w:rPr>
          <w:rFonts w:cstheme="minorHAnsi"/>
          <w:color w:val="548DD4" w:themeColor="text2" w:themeTint="99"/>
        </w:rPr>
      </w:pPr>
      <w:r w:rsidRPr="005F2C0B">
        <w:rPr>
          <w:rFonts w:cstheme="minorHAnsi"/>
          <w:color w:val="548DD4" w:themeColor="text2" w:themeTint="99"/>
        </w:rPr>
        <w:t xml:space="preserve">         Ansicht: Karte</w:t>
      </w:r>
      <w:r w:rsidR="00DB5BDE">
        <w:rPr>
          <w:rFonts w:cstheme="minorHAnsi"/>
          <w:color w:val="548DD4" w:themeColor="text2" w:themeTint="99"/>
        </w:rPr>
        <w:t xml:space="preserve"> </w:t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  <w:t xml:space="preserve">       </w:t>
      </w:r>
      <w:r w:rsidRPr="005F2C0B">
        <w:rPr>
          <w:rFonts w:cstheme="minorHAnsi"/>
          <w:color w:val="548DD4" w:themeColor="text2" w:themeTint="99"/>
        </w:rPr>
        <w:t xml:space="preserve">Ansicht: Liste </w:t>
      </w:r>
    </w:p>
    <w:p w:rsidR="00941E8F" w:rsidRPr="005F2C0B" w:rsidRDefault="00941E8F" w:rsidP="00DB5BDE">
      <w:pPr>
        <w:ind w:firstLine="708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5D5B3D97" wp14:editId="1056B741">
            <wp:extent cx="2230983" cy="3960000"/>
            <wp:effectExtent l="0" t="0" r="0" b="254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7a Notdienst Heute Kart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="00DB5BDE">
        <w:rPr>
          <w:rFonts w:cstheme="minorHAnsi"/>
          <w:color w:val="548DD4" w:themeColor="text2" w:themeTint="99"/>
        </w:rPr>
        <w:tab/>
      </w:r>
      <w:r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6164E666" wp14:editId="76E7BC0E">
            <wp:extent cx="2230983" cy="3960000"/>
            <wp:effectExtent l="0" t="0" r="0" b="254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7b Notdiesnt  Tage List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C0B">
        <w:rPr>
          <w:rFonts w:cstheme="minorHAnsi"/>
          <w:color w:val="548DD4" w:themeColor="text2" w:themeTint="99"/>
        </w:rPr>
        <w:br w:type="page"/>
      </w:r>
    </w:p>
    <w:p w:rsidR="00186888" w:rsidRDefault="00186888"/>
    <w:p w:rsidR="00186888" w:rsidRDefault="00186888"/>
    <w:p w:rsidR="005F2C0B" w:rsidRDefault="009F2093" w:rsidP="00FA07E9">
      <w:pPr>
        <w:ind w:left="4956"/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E0F82E1" wp14:editId="241CC7AF">
                <wp:simplePos x="0" y="0"/>
                <wp:positionH relativeFrom="column">
                  <wp:posOffset>2656156</wp:posOffset>
                </wp:positionH>
                <wp:positionV relativeFrom="paragraph">
                  <wp:posOffset>933206</wp:posOffset>
                </wp:positionV>
                <wp:extent cx="867410" cy="175944"/>
                <wp:effectExtent l="0" t="0" r="85090" b="90805"/>
                <wp:wrapNone/>
                <wp:docPr id="122" name="Gerade Verbindung mit Pfei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7410" cy="1759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2" o:spid="_x0000_s1026" type="#_x0000_t32" style="position:absolute;margin-left:209.15pt;margin-top:73.5pt;width:68.3pt;height:13.8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" strokecolor="#4579b8 [3044]">
                <v:stroke endarrow="open"/>
                <o:lock v:ext="edit" shapetype="f"/>
              </v:shape>
            </w:pict>
          </mc:Fallback>
        </mc:AlternateContent>
      </w:r>
      <w:r w:rsidR="00FA07E9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96B8F96" wp14:editId="7E701CD8">
                <wp:simplePos x="0" y="0"/>
                <wp:positionH relativeFrom="column">
                  <wp:posOffset>484505</wp:posOffset>
                </wp:positionH>
                <wp:positionV relativeFrom="paragraph">
                  <wp:posOffset>710858</wp:posOffset>
                </wp:positionV>
                <wp:extent cx="2381885" cy="506730"/>
                <wp:effectExtent l="0" t="0" r="0" b="7620"/>
                <wp:wrapNone/>
                <wp:docPr id="123" name="Textfeld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885" cy="50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1E0004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9F2093">
                              <w:rPr>
                                <w:color w:val="548DD4" w:themeColor="text2" w:themeTint="99"/>
                              </w:rPr>
                              <w:t>Leistungen der Apotheken filtern.</w:t>
                            </w:r>
                          </w:p>
                          <w:p w:rsidR="000B6921" w:rsidRDefault="000B6921" w:rsidP="001E0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3" o:spid="_x0000_s1036" type="#_x0000_t202" style="position:absolute;left:0;text-align:left;margin-left:38.15pt;margin-top:55.95pt;width:187.55pt;height:39.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" fillcolor="white [3201]" stroked="f" strokeweight=".5pt">
                <v:path arrowok="t"/>
                <v:textbox>
                  <w:txbxContent>
                    <w:p w:rsidR="000B6921" w:rsidRPr="009F2093" w:rsidRDefault="000B6921" w:rsidP="001E0004">
                      <w:pPr>
                        <w:rPr>
                          <w:color w:val="548DD4" w:themeColor="text2" w:themeTint="99"/>
                        </w:rPr>
                      </w:pPr>
                      <w:r w:rsidRPr="009F2093">
                        <w:rPr>
                          <w:color w:val="548DD4" w:themeColor="text2" w:themeTint="99"/>
                        </w:rPr>
                        <w:t>Leistungen der Apotheken filtern.</w:t>
                      </w:r>
                    </w:p>
                    <w:p w:rsidR="000B6921" w:rsidRDefault="000B6921" w:rsidP="001E0004"/>
                  </w:txbxContent>
                </v:textbox>
              </v:shape>
            </w:pict>
          </mc:Fallback>
        </mc:AlternateContent>
      </w:r>
      <w:r w:rsidR="00FA07E9">
        <w:t xml:space="preserve">        </w:t>
      </w:r>
      <w:r w:rsidR="005F2C0B">
        <w:rPr>
          <w:noProof/>
          <w:lang w:eastAsia="de-DE"/>
        </w:rPr>
        <w:drawing>
          <wp:inline distT="0" distB="0" distL="0" distR="0" wp14:anchorId="35B0A2F9" wp14:editId="5468EBB8">
            <wp:extent cx="2230979" cy="3960000"/>
            <wp:effectExtent l="0" t="0" r="0" b="254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F34">
        <w:tab/>
      </w:r>
      <w:r w:rsidR="003A5F34">
        <w:tab/>
      </w:r>
      <w:r w:rsidR="003A5F34">
        <w:tab/>
      </w:r>
    </w:p>
    <w:p w:rsidR="00186888" w:rsidRDefault="00186888"/>
    <w:p w:rsidR="00186888" w:rsidRDefault="00186888"/>
    <w:p w:rsidR="00747137" w:rsidRDefault="003A5F34" w:rsidP="003A5F34">
      <w:pPr>
        <w:ind w:firstLine="708"/>
      </w:pPr>
      <w:r>
        <w:br w:type="page"/>
      </w:r>
    </w:p>
    <w:p w:rsidR="00747137" w:rsidRDefault="00747137" w:rsidP="003A5F34">
      <w:pPr>
        <w:ind w:firstLine="708"/>
      </w:pPr>
    </w:p>
    <w:p w:rsidR="00747137" w:rsidRDefault="00747137" w:rsidP="003A5F34">
      <w:pPr>
        <w:ind w:firstLine="708"/>
      </w:pPr>
    </w:p>
    <w:p w:rsidR="003A5F34" w:rsidRDefault="00D347E7" w:rsidP="00E07E28"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4A4F5F8" wp14:editId="277D180B">
                <wp:simplePos x="0" y="0"/>
                <wp:positionH relativeFrom="column">
                  <wp:posOffset>5660613</wp:posOffset>
                </wp:positionH>
                <wp:positionV relativeFrom="paragraph">
                  <wp:posOffset>875428</wp:posOffset>
                </wp:positionV>
                <wp:extent cx="1083310" cy="1296635"/>
                <wp:effectExtent l="0" t="0" r="2540" b="0"/>
                <wp:wrapNone/>
                <wp:docPr id="133" name="Textfeld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3310" cy="1296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E07E28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9F2093">
                              <w:rPr>
                                <w:color w:val="548DD4" w:themeColor="text2" w:themeTint="99"/>
                              </w:rPr>
                              <w:t>Apotheke auswählen und alle  nötigen Informationen werden aufgelistet.</w:t>
                            </w:r>
                          </w:p>
                          <w:p w:rsidR="000B6921" w:rsidRDefault="000B6921" w:rsidP="00E07E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3" o:spid="_x0000_s1037" type="#_x0000_t202" style="position:absolute;margin-left:445.7pt;margin-top:68.95pt;width:85.3pt;height:102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" fillcolor="white [3201]" stroked="f" strokeweight=".5pt">
                <v:path arrowok="t"/>
                <v:textbox>
                  <w:txbxContent>
                    <w:p w:rsidR="000B6921" w:rsidRPr="009F2093" w:rsidRDefault="000B6921" w:rsidP="00E07E28">
                      <w:pPr>
                        <w:rPr>
                          <w:color w:val="548DD4" w:themeColor="text2" w:themeTint="99"/>
                        </w:rPr>
                      </w:pPr>
                      <w:r w:rsidRPr="009F2093">
                        <w:rPr>
                          <w:color w:val="548DD4" w:themeColor="text2" w:themeTint="99"/>
                        </w:rPr>
                        <w:t>Apotheke auswählen und alle  nötigen Informationen werden aufgelistet.</w:t>
                      </w:r>
                    </w:p>
                    <w:p w:rsidR="000B6921" w:rsidRDefault="000B6921" w:rsidP="00E07E28"/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5445BB6" wp14:editId="2A7EFC62">
                <wp:simplePos x="0" y="0"/>
                <wp:positionH relativeFrom="column">
                  <wp:posOffset>2465237</wp:posOffset>
                </wp:positionH>
                <wp:positionV relativeFrom="paragraph">
                  <wp:posOffset>875428</wp:posOffset>
                </wp:positionV>
                <wp:extent cx="959485" cy="1305518"/>
                <wp:effectExtent l="0" t="0" r="0" b="9525"/>
                <wp:wrapNone/>
                <wp:docPr id="129" name="Textfeld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485" cy="1305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747137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9F2093">
                              <w:rPr>
                                <w:color w:val="548DD4" w:themeColor="text2" w:themeTint="99"/>
                              </w:rPr>
                              <w:t>Die Apotheken mit den von Ihnen geforderten Leistungen.</w:t>
                            </w:r>
                          </w:p>
                          <w:p w:rsidR="000B6921" w:rsidRDefault="000B6921" w:rsidP="00747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9" o:spid="_x0000_s1038" type="#_x0000_t202" style="position:absolute;margin-left:194.1pt;margin-top:68.95pt;width:75.55pt;height:102.8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0B6921" w:rsidRPr="009F2093" w:rsidRDefault="000B6921" w:rsidP="00747137">
                      <w:pPr>
                        <w:rPr>
                          <w:color w:val="548DD4" w:themeColor="text2" w:themeTint="99"/>
                        </w:rPr>
                      </w:pPr>
                      <w:r w:rsidRPr="009F2093">
                        <w:rPr>
                          <w:color w:val="548DD4" w:themeColor="text2" w:themeTint="99"/>
                        </w:rPr>
                        <w:t>Die Apotheken mit den von Ihnen geforderten Leistungen.</w:t>
                      </w:r>
                    </w:p>
                    <w:p w:rsidR="000B6921" w:rsidRDefault="000B6921" w:rsidP="00747137"/>
                  </w:txbxContent>
                </v:textbox>
              </v:shape>
            </w:pict>
          </mc:Fallback>
        </mc:AlternateContent>
      </w:r>
      <w:r w:rsidR="00E07E28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DF2A50" wp14:editId="6A6737D8">
                <wp:simplePos x="0" y="0"/>
                <wp:positionH relativeFrom="column">
                  <wp:posOffset>5862955</wp:posOffset>
                </wp:positionH>
                <wp:positionV relativeFrom="paragraph">
                  <wp:posOffset>2239645</wp:posOffset>
                </wp:positionV>
                <wp:extent cx="645160" cy="0"/>
                <wp:effectExtent l="0" t="76200" r="21590" b="114300"/>
                <wp:wrapNone/>
                <wp:docPr id="131" name="Gerade Verbindung mit Pfei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1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31" o:spid="_x0000_s1026" type="#_x0000_t32" style="position:absolute;margin-left:461.65pt;margin-top:176.35pt;width:50.8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" strokecolor="#4579b8 [3044]">
                <v:stroke endarrow="open"/>
                <o:lock v:ext="edit" shapetype="f"/>
              </v:shape>
            </w:pict>
          </mc:Fallback>
        </mc:AlternateContent>
      </w:r>
      <w:r w:rsidR="00E07E28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A70925" wp14:editId="23167A41">
                <wp:simplePos x="0" y="0"/>
                <wp:positionH relativeFrom="column">
                  <wp:posOffset>2606040</wp:posOffset>
                </wp:positionH>
                <wp:positionV relativeFrom="paragraph">
                  <wp:posOffset>2240915</wp:posOffset>
                </wp:positionV>
                <wp:extent cx="645160" cy="0"/>
                <wp:effectExtent l="0" t="76200" r="21590" b="114300"/>
                <wp:wrapNone/>
                <wp:docPr id="128" name="Gerade Verbindung mit Pfei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1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28" o:spid="_x0000_s1026" type="#_x0000_t32" style="position:absolute;margin-left:205.2pt;margin-top:176.45pt;width:50.8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" strokecolor="#4579b8 [3044]">
                <v:stroke endarrow="open"/>
                <o:lock v:ext="edit" shapetype="f"/>
              </v:shape>
            </w:pict>
          </mc:Fallback>
        </mc:AlternateContent>
      </w:r>
      <w:r w:rsidR="00E07E28">
        <w:t xml:space="preserve">      </w:t>
      </w:r>
      <w:r w:rsidR="003A5F34">
        <w:rPr>
          <w:noProof/>
          <w:lang w:eastAsia="de-DE"/>
        </w:rPr>
        <w:drawing>
          <wp:inline distT="0" distB="0" distL="0" distR="0" wp14:anchorId="710C93F8" wp14:editId="0A9585B0">
            <wp:extent cx="2230979" cy="3960000"/>
            <wp:effectExtent l="0" t="0" r="0" b="254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E28">
        <w:t xml:space="preserve">   </w:t>
      </w:r>
      <w:r w:rsidR="00E07E28">
        <w:tab/>
      </w:r>
      <w:r w:rsidR="003A5F34">
        <w:tab/>
      </w:r>
      <w:r w:rsidR="00E07E28">
        <w:t xml:space="preserve">         </w:t>
      </w:r>
      <w:r w:rsidR="003A5F34">
        <w:rPr>
          <w:noProof/>
          <w:lang w:eastAsia="de-DE"/>
        </w:rPr>
        <w:drawing>
          <wp:inline distT="0" distB="0" distL="0" distR="0" wp14:anchorId="25365654" wp14:editId="309AA07F">
            <wp:extent cx="2230979" cy="3960000"/>
            <wp:effectExtent l="0" t="0" r="0" b="254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E28">
        <w:tab/>
      </w:r>
      <w:r w:rsidR="00E07E28">
        <w:tab/>
        <w:t xml:space="preserve">   </w:t>
      </w:r>
      <w:r w:rsidR="00E07E28">
        <w:tab/>
      </w:r>
      <w:r w:rsidR="00E07E28">
        <w:rPr>
          <w:noProof/>
          <w:lang w:eastAsia="de-DE"/>
        </w:rPr>
        <w:drawing>
          <wp:inline distT="0" distB="0" distL="0" distR="0" wp14:anchorId="370BE2A8" wp14:editId="5E031B8D">
            <wp:extent cx="2230979" cy="3960000"/>
            <wp:effectExtent l="0" t="0" r="0" b="2540"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37" w:rsidRDefault="00747137"/>
    <w:p w:rsidR="003A5F34" w:rsidRDefault="003A5F34"/>
    <w:p w:rsidR="00336970" w:rsidRPr="00336970" w:rsidRDefault="00336970" w:rsidP="00336970">
      <w:pPr>
        <w:rPr>
          <w:rFonts w:cstheme="minorHAnsi"/>
          <w:color w:val="548DD4" w:themeColor="text2" w:themeTint="99"/>
          <w:sz w:val="28"/>
          <w:szCs w:val="28"/>
          <w:lang w:eastAsia="de-DE"/>
        </w:rPr>
      </w:pPr>
    </w:p>
    <w:p w:rsidR="0072503C" w:rsidRPr="00D80652" w:rsidRDefault="00336970" w:rsidP="00D80652">
      <w:pPr>
        <w:pStyle w:val="Listenabsatz"/>
        <w:numPr>
          <w:ilvl w:val="0"/>
          <w:numId w:val="8"/>
        </w:numPr>
        <w:rPr>
          <w:rFonts w:cstheme="minorHAnsi"/>
          <w:color w:val="548DD4" w:themeColor="text2" w:themeTint="99"/>
          <w:sz w:val="32"/>
          <w:szCs w:val="28"/>
          <w:lang w:eastAsia="de-DE"/>
        </w:rPr>
      </w:pPr>
      <w:r w:rsidRPr="00D80652">
        <w:rPr>
          <w:rFonts w:cstheme="minorHAnsi"/>
          <w:color w:val="548DD4" w:themeColor="text2" w:themeTint="99"/>
          <w:sz w:val="32"/>
          <w:szCs w:val="28"/>
          <w:lang w:eastAsia="de-DE"/>
        </w:rPr>
        <w:lastRenderedPageBreak/>
        <w:t>Vorbestellung</w:t>
      </w:r>
    </w:p>
    <w:p w:rsidR="0072503C" w:rsidRDefault="0072503C" w:rsidP="0072503C">
      <w:pPr>
        <w:pStyle w:val="Listenabsatz"/>
        <w:rPr>
          <w:rFonts w:cstheme="minorHAnsi"/>
          <w:color w:val="548DD4" w:themeColor="text2" w:themeTint="99"/>
          <w:sz w:val="32"/>
          <w:szCs w:val="28"/>
          <w:lang w:eastAsia="de-DE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409C3A3" wp14:editId="35A33AFA">
                <wp:simplePos x="0" y="0"/>
                <wp:positionH relativeFrom="column">
                  <wp:posOffset>3270250</wp:posOffset>
                </wp:positionH>
                <wp:positionV relativeFrom="paragraph">
                  <wp:posOffset>62454</wp:posOffset>
                </wp:positionV>
                <wp:extent cx="371475" cy="260985"/>
                <wp:effectExtent l="0" t="0" r="28575" b="24765"/>
                <wp:wrapNone/>
                <wp:docPr id="143" name="Textfeld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B6921" w:rsidRDefault="000B6921" w:rsidP="0072503C">
                            <w:r>
                              <w:t xml:space="preserve">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43" o:spid="_x0000_s1039" type="#_x0000_t202" style="position:absolute;left:0;text-align:left;margin-left:257.5pt;margin-top:4.9pt;width:29.25pt;height:20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" fillcolor="window" strokecolor="#95b3d7 [1940]" strokeweight=".5pt">
                <v:path arrowok="t"/>
                <v:textbox>
                  <w:txbxContent>
                    <w:p w:rsidR="000B6921" w:rsidRDefault="000B6921" w:rsidP="0072503C">
                      <w:r>
                        <w:t xml:space="preserve"> 2.</w:t>
                      </w:r>
                    </w:p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1A5EEA" wp14:editId="58B80588">
                <wp:simplePos x="0" y="0"/>
                <wp:positionH relativeFrom="column">
                  <wp:posOffset>2233295</wp:posOffset>
                </wp:positionH>
                <wp:positionV relativeFrom="paragraph">
                  <wp:posOffset>59690</wp:posOffset>
                </wp:positionV>
                <wp:extent cx="371475" cy="260985"/>
                <wp:effectExtent l="0" t="0" r="28575" b="24765"/>
                <wp:wrapNone/>
                <wp:docPr id="132" name="Textfeld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B6921" w:rsidRDefault="000B6921" w:rsidP="0072503C">
                            <w:r>
                              <w:t xml:space="preserve"> 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32" o:spid="_x0000_s1040" type="#_x0000_t202" style="position:absolute;left:0;text-align:left;margin-left:175.85pt;margin-top:4.7pt;width:29.25pt;height:20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" fillcolor="window" strokecolor="#95b3d7 [1940]" strokeweight=".5pt">
                <v:path arrowok="t"/>
                <v:textbox>
                  <w:txbxContent>
                    <w:p w:rsidR="000B6921" w:rsidRDefault="000B6921" w:rsidP="0072503C">
                      <w:r>
                        <w:t xml:space="preserve">  1.</w:t>
                      </w:r>
                    </w:p>
                  </w:txbxContent>
                </v:textbox>
              </v:shape>
            </w:pict>
          </mc:Fallback>
        </mc:AlternateContent>
      </w:r>
    </w:p>
    <w:p w:rsidR="0072503C" w:rsidRDefault="0072503C" w:rsidP="0072503C">
      <w:pPr>
        <w:pStyle w:val="Listenabsatz"/>
        <w:rPr>
          <w:rFonts w:cstheme="minorHAnsi"/>
          <w:color w:val="548DD4" w:themeColor="text2" w:themeTint="99"/>
          <w:sz w:val="32"/>
          <w:szCs w:val="28"/>
          <w:lang w:eastAsia="de-DE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6B91A09" wp14:editId="262886C4">
                <wp:simplePos x="0" y="0"/>
                <wp:positionH relativeFrom="column">
                  <wp:posOffset>3453130</wp:posOffset>
                </wp:positionH>
                <wp:positionV relativeFrom="paragraph">
                  <wp:posOffset>101600</wp:posOffset>
                </wp:positionV>
                <wp:extent cx="0" cy="1075055"/>
                <wp:effectExtent l="95250" t="0" r="76200" b="48895"/>
                <wp:wrapNone/>
                <wp:docPr id="126" name="Gerade Verbindung mit Pfei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5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6" o:spid="_x0000_s1026" type="#_x0000_t32" style="position:absolute;margin-left:271.9pt;margin-top:8pt;width:0;height:84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" strokecolor="#4579b8 [3044]">
                <v:stroke endarrow="open"/>
                <o:lock v:ext="edit" shapetype="f"/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C6C938" wp14:editId="14225625">
                <wp:simplePos x="0" y="0"/>
                <wp:positionH relativeFrom="column">
                  <wp:posOffset>2424039</wp:posOffset>
                </wp:positionH>
                <wp:positionV relativeFrom="paragraph">
                  <wp:posOffset>97155</wp:posOffset>
                </wp:positionV>
                <wp:extent cx="0" cy="1075055"/>
                <wp:effectExtent l="95250" t="0" r="76200" b="48895"/>
                <wp:wrapNone/>
                <wp:docPr id="114" name="Gerade Verbindung mit Pfei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75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14" o:spid="_x0000_s1026" type="#_x0000_t32" style="position:absolute;margin-left:190.85pt;margin-top:7.65pt;width:0;height:84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72503C" w:rsidRPr="0072503C" w:rsidRDefault="00FB4E6B" w:rsidP="0072503C">
      <w:pPr>
        <w:pStyle w:val="Listenabsatz"/>
        <w:ind w:left="2136" w:firstLine="696"/>
        <w:rPr>
          <w:rFonts w:cstheme="minorHAnsi"/>
          <w:color w:val="548DD4" w:themeColor="text2" w:themeTint="99"/>
          <w:sz w:val="32"/>
          <w:szCs w:val="28"/>
          <w:lang w:eastAsia="de-DE"/>
        </w:rPr>
      </w:pPr>
      <w:r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44F7308" wp14:editId="76FCA61C">
                <wp:simplePos x="0" y="0"/>
                <wp:positionH relativeFrom="column">
                  <wp:posOffset>4997422</wp:posOffset>
                </wp:positionH>
                <wp:positionV relativeFrom="paragraph">
                  <wp:posOffset>967328</wp:posOffset>
                </wp:positionV>
                <wp:extent cx="2964264" cy="1899139"/>
                <wp:effectExtent l="0" t="0" r="26670" b="25400"/>
                <wp:wrapNone/>
                <wp:docPr id="162" name="Textfeld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264" cy="1899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>
                            <w:pPr>
                              <w:rPr>
                                <w:sz w:val="24"/>
                              </w:rPr>
                            </w:pPr>
                            <w:r w:rsidRPr="009F2093">
                              <w:rPr>
                                <w:sz w:val="24"/>
                              </w:rPr>
                              <w:t>Hier können Sie Ihre Arzneimittel zur Abholung in der Apotheke vorbestellen.</w:t>
                            </w:r>
                          </w:p>
                          <w:p w:rsidR="000B6921" w:rsidRPr="009F2093" w:rsidRDefault="000B6921">
                            <w:pPr>
                              <w:rPr>
                                <w:sz w:val="24"/>
                              </w:rPr>
                            </w:pPr>
                            <w:r w:rsidRPr="009F2093">
                              <w:rPr>
                                <w:sz w:val="24"/>
                              </w:rPr>
                              <w:t xml:space="preserve">Folgende Optionen bestehen: </w:t>
                            </w:r>
                          </w:p>
                          <w:p w:rsidR="000B6921" w:rsidRPr="009F2093" w:rsidRDefault="000B6921" w:rsidP="00FB4E6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9F2093">
                              <w:rPr>
                                <w:sz w:val="24"/>
                              </w:rPr>
                              <w:t>Rezept fotografieren</w:t>
                            </w:r>
                          </w:p>
                          <w:p w:rsidR="000B6921" w:rsidRPr="009F2093" w:rsidRDefault="000B6921" w:rsidP="00FB4E6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9F2093">
                              <w:rPr>
                                <w:sz w:val="24"/>
                              </w:rPr>
                              <w:t>Vorbestellung mit Rezept</w:t>
                            </w:r>
                          </w:p>
                          <w:p w:rsidR="000B6921" w:rsidRPr="009F2093" w:rsidRDefault="000B6921" w:rsidP="00FB4E6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9F2093">
                              <w:rPr>
                                <w:sz w:val="24"/>
                              </w:rPr>
                              <w:t>Vorbestellung ohne Rezept</w:t>
                            </w:r>
                          </w:p>
                          <w:p w:rsidR="000B6921" w:rsidRPr="009F2093" w:rsidRDefault="000B6921" w:rsidP="00FB4E6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9F2093">
                              <w:rPr>
                                <w:sz w:val="24"/>
                              </w:rPr>
                              <w:t>Archiv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2" o:spid="_x0000_s1041" type="#_x0000_t202" style="position:absolute;left:0;text-align:left;margin-left:393.5pt;margin-top:76.15pt;width:233.4pt;height:149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" fillcolor="white [3201]" strokecolor="black [3213]" strokeweight=".5pt">
                <v:path arrowok="t"/>
                <v:textbox>
                  <w:txbxContent>
                    <w:p w:rsidR="000B6921" w:rsidRPr="009F2093" w:rsidRDefault="000B6921">
                      <w:pPr>
                        <w:rPr>
                          <w:sz w:val="24"/>
                        </w:rPr>
                      </w:pPr>
                      <w:r w:rsidRPr="009F2093">
                        <w:rPr>
                          <w:sz w:val="24"/>
                        </w:rPr>
                        <w:t>Hier können Sie Ihre Arzneimittel zur Abholung in der Apotheke vorbestellen.</w:t>
                      </w:r>
                    </w:p>
                    <w:p w:rsidR="000B6921" w:rsidRPr="009F2093" w:rsidRDefault="000B6921">
                      <w:pPr>
                        <w:rPr>
                          <w:sz w:val="24"/>
                        </w:rPr>
                      </w:pPr>
                      <w:r w:rsidRPr="009F2093">
                        <w:rPr>
                          <w:sz w:val="24"/>
                        </w:rPr>
                        <w:t xml:space="preserve">Folgende Optionen bestehen: </w:t>
                      </w:r>
                    </w:p>
                    <w:p w:rsidR="000B6921" w:rsidRPr="009F2093" w:rsidRDefault="000B6921" w:rsidP="00FB4E6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9F2093">
                        <w:rPr>
                          <w:sz w:val="24"/>
                        </w:rPr>
                        <w:t>Rezept fotografieren</w:t>
                      </w:r>
                    </w:p>
                    <w:p w:rsidR="000B6921" w:rsidRPr="009F2093" w:rsidRDefault="000B6921" w:rsidP="00FB4E6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9F2093">
                        <w:rPr>
                          <w:sz w:val="24"/>
                        </w:rPr>
                        <w:t>Vorbestellung mit Rezept</w:t>
                      </w:r>
                    </w:p>
                    <w:p w:rsidR="000B6921" w:rsidRPr="009F2093" w:rsidRDefault="000B6921" w:rsidP="00FB4E6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9F2093">
                        <w:rPr>
                          <w:sz w:val="24"/>
                        </w:rPr>
                        <w:t>Vorbestellung ohne Rezept</w:t>
                      </w:r>
                    </w:p>
                    <w:p w:rsidR="000B6921" w:rsidRPr="009F2093" w:rsidRDefault="000B6921" w:rsidP="00FB4E6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9F2093">
                        <w:rPr>
                          <w:sz w:val="24"/>
                        </w:rPr>
                        <w:t>Archiv</w:t>
                      </w:r>
                    </w:p>
                  </w:txbxContent>
                </v:textbox>
              </v:shape>
            </w:pict>
          </mc:Fallback>
        </mc:AlternateContent>
      </w:r>
      <w:r w:rsidR="0072503C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7D86D1" wp14:editId="4BA9E980">
                <wp:simplePos x="0" y="0"/>
                <wp:positionH relativeFrom="column">
                  <wp:posOffset>3430905</wp:posOffset>
                </wp:positionH>
                <wp:positionV relativeFrom="paragraph">
                  <wp:posOffset>2937510</wp:posOffset>
                </wp:positionV>
                <wp:extent cx="0" cy="1245870"/>
                <wp:effectExtent l="95250" t="38100" r="57150" b="11430"/>
                <wp:wrapNone/>
                <wp:docPr id="127" name="Gerade Verbindung mit Pfei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45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27" o:spid="_x0000_s1026" type="#_x0000_t32" style="position:absolute;margin-left:270.15pt;margin-top:231.3pt;width:0;height:98.1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" strokecolor="#4579b8 [3044]">
                <v:stroke endarrow="open"/>
                <o:lock v:ext="edit" shapetype="f"/>
              </v:shape>
            </w:pict>
          </mc:Fallback>
        </mc:AlternateContent>
      </w:r>
      <w:r w:rsidR="0072503C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06FAAB7" wp14:editId="66F518CD">
                <wp:simplePos x="0" y="0"/>
                <wp:positionH relativeFrom="column">
                  <wp:posOffset>2414996</wp:posOffset>
                </wp:positionH>
                <wp:positionV relativeFrom="paragraph">
                  <wp:posOffset>2936805</wp:posOffset>
                </wp:positionV>
                <wp:extent cx="0" cy="1245870"/>
                <wp:effectExtent l="95250" t="38100" r="57150" b="11430"/>
                <wp:wrapNone/>
                <wp:docPr id="118" name="Gerade Verbindung mit Pfei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45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18" o:spid="_x0000_s1026" type="#_x0000_t32" style="position:absolute;margin-left:190.15pt;margin-top:231.25pt;width:0;height:98.1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" strokecolor="#4579b8 [3044]">
                <v:stroke endarrow="open"/>
                <o:lock v:ext="edit" shapetype="f"/>
              </v:shape>
            </w:pict>
          </mc:Fallback>
        </mc:AlternateContent>
      </w:r>
      <w:r w:rsidR="0072503C">
        <w:rPr>
          <w:noProof/>
          <w:lang w:eastAsia="de-DE"/>
        </w:rPr>
        <w:drawing>
          <wp:inline distT="0" distB="0" distL="0" distR="0" wp14:anchorId="63C56702" wp14:editId="270D9F34">
            <wp:extent cx="2230979" cy="3960000"/>
            <wp:effectExtent l="0" t="0" r="0" b="254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3C" w:rsidRDefault="0072503C" w:rsidP="0072503C">
      <w:pPr>
        <w:pStyle w:val="Listenabsatz"/>
        <w:rPr>
          <w:rFonts w:cstheme="minorHAnsi"/>
          <w:color w:val="548DD4" w:themeColor="text2" w:themeTint="99"/>
          <w:sz w:val="32"/>
          <w:szCs w:val="28"/>
          <w:lang w:eastAsia="de-DE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0A161CF" wp14:editId="5A322CD2">
                <wp:simplePos x="0" y="0"/>
                <wp:positionH relativeFrom="column">
                  <wp:posOffset>3271520</wp:posOffset>
                </wp:positionH>
                <wp:positionV relativeFrom="paragraph">
                  <wp:posOffset>236855</wp:posOffset>
                </wp:positionV>
                <wp:extent cx="371475" cy="260985"/>
                <wp:effectExtent l="0" t="0" r="28575" b="24765"/>
                <wp:wrapNone/>
                <wp:docPr id="144" name="Textfeld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B6921" w:rsidRDefault="000B6921" w:rsidP="0072503C">
                            <w:r>
                              <w:t xml:space="preserve">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44" o:spid="_x0000_s1042" type="#_x0000_t202" style="position:absolute;left:0;text-align:left;margin-left:257.6pt;margin-top:18.65pt;width:29.25pt;height:20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" fillcolor="window" strokecolor="#95b3d7 [1940]" strokeweight=".5pt">
                <v:path arrowok="t"/>
                <v:textbox>
                  <w:txbxContent>
                    <w:p w:rsidR="000B6921" w:rsidRDefault="000B6921" w:rsidP="0072503C">
                      <w:r>
                        <w:t xml:space="preserve"> 4.</w:t>
                      </w:r>
                    </w:p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EE6056" wp14:editId="40F29A3C">
                <wp:simplePos x="0" y="0"/>
                <wp:positionH relativeFrom="column">
                  <wp:posOffset>2238375</wp:posOffset>
                </wp:positionH>
                <wp:positionV relativeFrom="paragraph">
                  <wp:posOffset>238125</wp:posOffset>
                </wp:positionV>
                <wp:extent cx="371475" cy="260985"/>
                <wp:effectExtent l="0" t="0" r="28575" b="24765"/>
                <wp:wrapNone/>
                <wp:docPr id="145" name="Textfeld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0B6921" w:rsidRDefault="000B6921" w:rsidP="0072503C">
                            <w:r>
                              <w:t xml:space="preserve">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45" o:spid="_x0000_s1043" type="#_x0000_t202" style="position:absolute;left:0;text-align:left;margin-left:176.25pt;margin-top:18.75pt;width:29.25pt;height:2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" fillcolor="window" strokecolor="#95b3d7 [1940]" strokeweight=".5pt">
                <v:path arrowok="t"/>
                <v:textbox>
                  <w:txbxContent>
                    <w:p w:rsidR="000B6921" w:rsidRDefault="000B6921" w:rsidP="0072503C">
                      <w:r>
                        <w:t xml:space="preserve"> 3.</w:t>
                      </w:r>
                    </w:p>
                  </w:txbxContent>
                </v:textbox>
              </v:shape>
            </w:pict>
          </mc:Fallback>
        </mc:AlternateContent>
      </w:r>
    </w:p>
    <w:p w:rsidR="0072503C" w:rsidRDefault="0072503C" w:rsidP="0072503C">
      <w:pPr>
        <w:pStyle w:val="Listenabsatz"/>
        <w:rPr>
          <w:rFonts w:cstheme="minorHAnsi"/>
          <w:color w:val="548DD4" w:themeColor="text2" w:themeTint="99"/>
          <w:sz w:val="32"/>
          <w:szCs w:val="28"/>
          <w:lang w:eastAsia="de-DE"/>
        </w:rPr>
      </w:pPr>
    </w:p>
    <w:p w:rsidR="0072503C" w:rsidRDefault="0072503C" w:rsidP="0072503C">
      <w:pPr>
        <w:pStyle w:val="Listenabsatz"/>
        <w:rPr>
          <w:rFonts w:cstheme="minorHAnsi"/>
          <w:color w:val="548DD4" w:themeColor="text2" w:themeTint="99"/>
          <w:sz w:val="32"/>
          <w:szCs w:val="28"/>
          <w:lang w:eastAsia="de-DE"/>
        </w:rPr>
      </w:pPr>
    </w:p>
    <w:p w:rsidR="0072503C" w:rsidRPr="00794E3C" w:rsidRDefault="0072503C" w:rsidP="0072503C">
      <w:pPr>
        <w:pStyle w:val="Listenabsatz"/>
        <w:rPr>
          <w:rFonts w:cstheme="minorHAnsi"/>
          <w:color w:val="548DD4" w:themeColor="text2" w:themeTint="99"/>
          <w:sz w:val="32"/>
          <w:szCs w:val="28"/>
          <w:lang w:eastAsia="de-DE"/>
        </w:rPr>
      </w:pPr>
    </w:p>
    <w:p w:rsidR="00336970" w:rsidRPr="00336970" w:rsidRDefault="00336970" w:rsidP="00D80652">
      <w:pPr>
        <w:pStyle w:val="Listenabsatz"/>
        <w:numPr>
          <w:ilvl w:val="1"/>
          <w:numId w:val="8"/>
        </w:numPr>
        <w:rPr>
          <w:rFonts w:cstheme="minorHAnsi"/>
          <w:color w:val="548DD4" w:themeColor="text2" w:themeTint="99"/>
          <w:sz w:val="28"/>
          <w:szCs w:val="28"/>
          <w:lang w:eastAsia="de-DE"/>
        </w:rPr>
      </w:pPr>
      <w:r w:rsidRPr="00336970">
        <w:rPr>
          <w:rFonts w:cstheme="minorHAnsi"/>
          <w:color w:val="548DD4" w:themeColor="text2" w:themeTint="99"/>
          <w:sz w:val="28"/>
          <w:szCs w:val="28"/>
          <w:lang w:eastAsia="de-DE"/>
        </w:rPr>
        <w:t>Rezept fotografieren</w:t>
      </w:r>
    </w:p>
    <w:p w:rsidR="00336970" w:rsidRPr="00336970" w:rsidRDefault="00336970" w:rsidP="00336970">
      <w:pPr>
        <w:pStyle w:val="Listenabsatz"/>
        <w:ind w:left="780"/>
        <w:rPr>
          <w:rFonts w:cstheme="minorHAnsi"/>
          <w:color w:val="548DD4" w:themeColor="text2" w:themeTint="99"/>
          <w:sz w:val="28"/>
          <w:szCs w:val="28"/>
          <w:lang w:eastAsia="de-DE"/>
        </w:rPr>
      </w:pPr>
    </w:p>
    <w:p w:rsidR="00336970" w:rsidRDefault="00794E3C" w:rsidP="00794E3C">
      <w:pPr>
        <w:ind w:firstLine="708"/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B464AF" wp14:editId="56877A12">
                <wp:simplePos x="0" y="0"/>
                <wp:positionH relativeFrom="column">
                  <wp:posOffset>6296025</wp:posOffset>
                </wp:positionH>
                <wp:positionV relativeFrom="paragraph">
                  <wp:posOffset>3959225</wp:posOffset>
                </wp:positionV>
                <wp:extent cx="2230120" cy="692785"/>
                <wp:effectExtent l="0" t="0" r="0" b="0"/>
                <wp:wrapNone/>
                <wp:docPr id="91" name="Textfeld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69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794E3C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9F2093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„Foto aufnehmen“ wählen</w:t>
                            </w:r>
                          </w:p>
                          <w:p w:rsidR="000B6921" w:rsidRPr="00336970" w:rsidRDefault="000B6921" w:rsidP="00794E3C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1" o:spid="_x0000_s1044" type="#_x0000_t202" style="position:absolute;left:0;text-align:left;margin-left:495.75pt;margin-top:311.75pt;width:175.6pt;height:54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" fillcolor="white [3201]" stroked="f" strokeweight=".5pt">
                <v:path arrowok="t"/>
                <v:textbox>
                  <w:txbxContent>
                    <w:p w:rsidR="000B6921" w:rsidRPr="009F2093" w:rsidRDefault="000B6921" w:rsidP="00794E3C">
                      <w:pPr>
                        <w:rPr>
                          <w:color w:val="548DD4" w:themeColor="text2" w:themeTint="99"/>
                        </w:rPr>
                      </w:pPr>
                      <w:r w:rsidRPr="009F2093"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  <w:t>„Foto aufnehmen“ wählen</w:t>
                      </w:r>
                    </w:p>
                    <w:p w:rsidR="000B6921" w:rsidRPr="00336970" w:rsidRDefault="000B6921" w:rsidP="00794E3C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62DEFB" wp14:editId="3A10FFE0">
                <wp:simplePos x="0" y="0"/>
                <wp:positionH relativeFrom="column">
                  <wp:posOffset>445519</wp:posOffset>
                </wp:positionH>
                <wp:positionV relativeFrom="paragraph">
                  <wp:posOffset>3966782</wp:posOffset>
                </wp:positionV>
                <wp:extent cx="2230734" cy="693336"/>
                <wp:effectExtent l="0" t="0" r="0" b="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734" cy="693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794E3C">
                            <w:pPr>
                              <w:rPr>
                                <w:color w:val="548DD4" w:themeColor="text2" w:themeTint="99"/>
                              </w:rPr>
                            </w:pPr>
                            <w:r w:rsidRPr="009F2093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Option „Rezept fotografieren“ auswählen</w:t>
                            </w:r>
                          </w:p>
                          <w:p w:rsidR="000B6921" w:rsidRPr="00336970" w:rsidRDefault="000B6921" w:rsidP="00336970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6" o:spid="_x0000_s1045" type="#_x0000_t202" style="position:absolute;left:0;text-align:left;margin-left:35.1pt;margin-top:312.35pt;width:175.65pt;height:54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" fillcolor="white [3201]" stroked="f" strokeweight=".5pt">
                <v:path arrowok="t"/>
                <v:textbox>
                  <w:txbxContent>
                    <w:p w:rsidR="000B6921" w:rsidRPr="009F2093" w:rsidRDefault="000B6921" w:rsidP="00794E3C">
                      <w:pPr>
                        <w:rPr>
                          <w:color w:val="548DD4" w:themeColor="text2" w:themeTint="99"/>
                        </w:rPr>
                      </w:pPr>
                      <w:r w:rsidRPr="009F2093"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  <w:t>Option „Rezept fotografieren“ auswählen</w:t>
                      </w:r>
                    </w:p>
                    <w:p w:rsidR="000B6921" w:rsidRPr="00336970" w:rsidRDefault="000B6921" w:rsidP="00336970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398DAD" wp14:editId="34FCF44C">
                <wp:simplePos x="0" y="0"/>
                <wp:positionH relativeFrom="column">
                  <wp:posOffset>1359535</wp:posOffset>
                </wp:positionH>
                <wp:positionV relativeFrom="paragraph">
                  <wp:posOffset>1459942</wp:posOffset>
                </wp:positionV>
                <wp:extent cx="5124659" cy="1647825"/>
                <wp:effectExtent l="0" t="0" r="57150" b="85725"/>
                <wp:wrapNone/>
                <wp:docPr id="33" name="Gerade Verbindung mit Pfei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24659" cy="1647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33" o:spid="_x0000_s1026" type="#_x0000_t32" style="position:absolute;margin-left:107.05pt;margin-top:114.95pt;width:403.5pt;height:12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" strokecolor="#4579b8 [3044]">
                <v:stroke endarrow="open"/>
                <o:lock v:ext="edit" shapetype="f"/>
              </v:shape>
            </w:pict>
          </mc:Fallback>
        </mc:AlternateContent>
      </w:r>
      <w:r w:rsidR="00336970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082B9DD8" wp14:editId="0C53280F">
            <wp:extent cx="2230993" cy="3960000"/>
            <wp:effectExtent l="0" t="0" r="0" b="254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8 Vorbestellung Star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36970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6D3490F4" wp14:editId="14A9C1C0">
            <wp:extent cx="2230993" cy="3960000"/>
            <wp:effectExtent l="0" t="0" r="0" b="254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essinger\Pictures\App-Booklet\Screen 9 VB-Foto aufnehme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70" w:rsidRDefault="00794E3C" w:rsidP="00794E3C">
      <w:pPr>
        <w:ind w:firstLine="708"/>
      </w:pPr>
      <w:r w:rsidRPr="005F2C0B">
        <w:rPr>
          <w:rFonts w:cstheme="minorHAnsi"/>
          <w:noProof/>
          <w:color w:val="548DD4" w:themeColor="text2" w:themeTint="99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5E31324" wp14:editId="4362082C">
                <wp:simplePos x="0" y="0"/>
                <wp:positionH relativeFrom="column">
                  <wp:posOffset>2676253</wp:posOffset>
                </wp:positionH>
                <wp:positionV relativeFrom="paragraph">
                  <wp:posOffset>1391229</wp:posOffset>
                </wp:positionV>
                <wp:extent cx="3526971" cy="2340959"/>
                <wp:effectExtent l="0" t="38100" r="54610" b="21590"/>
                <wp:wrapNone/>
                <wp:docPr id="98" name="Gerade Verbindung mit Pfei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526971" cy="23409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98" o:spid="_x0000_s1026" type="#_x0000_t32" style="position:absolute;margin-left:210.75pt;margin-top:109.55pt;width:277.7pt;height:184.3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" strokecolor="#4579b8 [3044]">
                <v:stroke endarrow="open"/>
                <o:lock v:ext="edit" shapetype="f"/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CFD48D" wp14:editId="2519E37D">
                <wp:simplePos x="0" y="0"/>
                <wp:positionH relativeFrom="column">
                  <wp:posOffset>445135</wp:posOffset>
                </wp:positionH>
                <wp:positionV relativeFrom="paragraph">
                  <wp:posOffset>3963035</wp:posOffset>
                </wp:positionV>
                <wp:extent cx="2230120" cy="552450"/>
                <wp:effectExtent l="0" t="0" r="0" b="0"/>
                <wp:wrapNone/>
                <wp:docPr id="95" name="Textfeld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794E3C">
                            <w:pPr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</w:pPr>
                            <w:r w:rsidRPr="009F2093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Nach dem Fotografieren des Rezeptes  „Foto benutzen“ wählen.</w:t>
                            </w:r>
                          </w:p>
                          <w:p w:rsidR="000B6921" w:rsidRPr="00336970" w:rsidRDefault="000B6921" w:rsidP="00794E3C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5" o:spid="_x0000_s1046" type="#_x0000_t202" style="position:absolute;left:0;text-align:left;margin-left:35.05pt;margin-top:312.05pt;width:175.6pt;height:43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" fillcolor="white [3201]" stroked="f" strokeweight=".5pt">
                <v:path arrowok="t"/>
                <v:textbox>
                  <w:txbxContent>
                    <w:p w:rsidR="000B6921" w:rsidRPr="009F2093" w:rsidRDefault="000B6921" w:rsidP="00794E3C">
                      <w:pPr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</w:pPr>
                      <w:r w:rsidRPr="009F2093"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  <w:t>Nach dem Fotografieren des Rezeptes  „Foto benutzen“ wählen.</w:t>
                      </w:r>
                    </w:p>
                    <w:p w:rsidR="000B6921" w:rsidRPr="00336970" w:rsidRDefault="000B6921" w:rsidP="00794E3C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D390A13" wp14:editId="404468AC">
                <wp:simplePos x="0" y="0"/>
                <wp:positionH relativeFrom="column">
                  <wp:posOffset>6294100</wp:posOffset>
                </wp:positionH>
                <wp:positionV relativeFrom="paragraph">
                  <wp:posOffset>3961835</wp:posOffset>
                </wp:positionV>
                <wp:extent cx="2230120" cy="1617345"/>
                <wp:effectExtent l="0" t="0" r="0" b="1905"/>
                <wp:wrapNone/>
                <wp:docPr id="92" name="Textfeld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161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9F2093" w:rsidRDefault="000B6921" w:rsidP="00794E3C">
                            <w:pPr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</w:pPr>
                            <w:r w:rsidRPr="009F2093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 xml:space="preserve">Ihr Foto landet in der Artikelübersicht. Nun kann über „Weitere Vorbestellung“ ein neuer Artikel oder ein Foto hinzugefügt werden. </w:t>
                            </w:r>
                          </w:p>
                          <w:p w:rsidR="000B6921" w:rsidRPr="009F2093" w:rsidRDefault="000B6921" w:rsidP="00794E3C">
                            <w:pPr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</w:pPr>
                            <w:r w:rsidRPr="009F2093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Über „weiter“ schließen Sie den Vorgang ab.</w:t>
                            </w:r>
                          </w:p>
                          <w:p w:rsidR="000B6921" w:rsidRPr="00336970" w:rsidRDefault="000B6921" w:rsidP="00794E3C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2" o:spid="_x0000_s1047" type="#_x0000_t202" style="position:absolute;left:0;text-align:left;margin-left:495.6pt;margin-top:311.95pt;width:175.6pt;height:127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0B6921" w:rsidRPr="009F2093" w:rsidRDefault="000B6921" w:rsidP="00794E3C">
                      <w:pPr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</w:pPr>
                      <w:r w:rsidRPr="009F2093"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  <w:t xml:space="preserve">Ihr Foto landet in der Artikelübersicht. Nun kann über „Weitere Vorbestellung“ ein neuer Artikel oder ein Foto hinzugefügt werden. </w:t>
                      </w:r>
                    </w:p>
                    <w:p w:rsidR="000B6921" w:rsidRPr="009F2093" w:rsidRDefault="000B6921" w:rsidP="00794E3C">
                      <w:pPr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</w:pPr>
                      <w:r w:rsidRPr="009F2093"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  <w:t>Über „weiter“ schließen Sie den Vorgang ab.</w:t>
                      </w:r>
                    </w:p>
                    <w:p w:rsidR="000B6921" w:rsidRPr="00336970" w:rsidRDefault="000B6921" w:rsidP="00794E3C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6970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1B706C5F" wp14:editId="42FA42D7">
            <wp:extent cx="2230993" cy="396000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wessinger\Pictures\App-Booklet\Screen 10 VB-Foto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36970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01CE8066" wp14:editId="6A206A78">
            <wp:extent cx="2230996" cy="3960000"/>
            <wp:effectExtent l="0" t="0" r="0" b="254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wessinger\Pictures\App-Booklet\Screen 11 VB- Übersicht mit Rezep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9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70" w:rsidRDefault="00336970">
      <w:r>
        <w:br w:type="page"/>
      </w:r>
    </w:p>
    <w:p w:rsidR="00D347E7" w:rsidRDefault="00D347E7"/>
    <w:tbl>
      <w:tblPr>
        <w:tblStyle w:val="Tabellenraster"/>
        <w:tblpPr w:leftFromText="141" w:rightFromText="141" w:vertAnchor="text" w:horzAnchor="margin" w:tblpXSpec="center" w:tblpY="63"/>
        <w:tblW w:w="0" w:type="auto"/>
        <w:tblLook w:val="04A0" w:firstRow="1" w:lastRow="0" w:firstColumn="1" w:lastColumn="0" w:noHBand="0" w:noVBand="1"/>
      </w:tblPr>
      <w:tblGrid>
        <w:gridCol w:w="13326"/>
      </w:tblGrid>
      <w:tr w:rsidR="00182FAE" w:rsidRPr="005F2C0B">
        <w:tc>
          <w:tcPr>
            <w:tcW w:w="13326" w:type="dxa"/>
            <w:tcBorders>
              <w:top w:val="nil"/>
              <w:left w:val="nil"/>
              <w:bottom w:val="nil"/>
              <w:right w:val="nil"/>
            </w:tcBorders>
          </w:tcPr>
          <w:p w:rsidR="00182FAE" w:rsidRPr="005F2C0B" w:rsidRDefault="00182FAE" w:rsidP="00182FAE">
            <w:pPr>
              <w:rPr>
                <w:rFonts w:cstheme="minorHAnsi"/>
                <w:noProof/>
                <w:color w:val="548DD4" w:themeColor="text2" w:themeTint="99"/>
                <w:lang w:eastAsia="de-DE"/>
              </w:rPr>
            </w:pPr>
          </w:p>
        </w:tc>
      </w:tr>
    </w:tbl>
    <w:p w:rsidR="00182FAE" w:rsidRPr="00194DF1" w:rsidRDefault="00194DF1" w:rsidP="00194DF1">
      <w:pPr>
        <w:spacing w:after="0" w:line="240" w:lineRule="auto"/>
        <w:rPr>
          <w:rFonts w:cstheme="minorHAnsi"/>
          <w:color w:val="548DD4" w:themeColor="text2" w:themeTint="99"/>
          <w:sz w:val="28"/>
          <w:szCs w:val="28"/>
          <w:lang w:eastAsia="de-DE"/>
        </w:rPr>
      </w:pPr>
      <w:r>
        <w:rPr>
          <w:rFonts w:cstheme="minorHAnsi"/>
          <w:color w:val="548DD4" w:themeColor="text2" w:themeTint="99"/>
          <w:sz w:val="28"/>
          <w:szCs w:val="28"/>
          <w:lang w:eastAsia="de-DE"/>
        </w:rPr>
        <w:t xml:space="preserve">3.2/ 3.3 </w:t>
      </w:r>
      <w:r w:rsidRPr="00194DF1">
        <w:rPr>
          <w:rFonts w:cstheme="minorHAnsi"/>
          <w:color w:val="548DD4" w:themeColor="text2" w:themeTint="99"/>
          <w:sz w:val="28"/>
          <w:szCs w:val="28"/>
          <w:lang w:eastAsia="de-DE"/>
        </w:rPr>
        <w:t>Vorbestellung mit/ohne</w:t>
      </w:r>
      <w:r w:rsidR="00182FAE" w:rsidRPr="00194DF1">
        <w:rPr>
          <w:rFonts w:cstheme="minorHAnsi"/>
          <w:color w:val="548DD4" w:themeColor="text2" w:themeTint="99"/>
          <w:sz w:val="28"/>
          <w:szCs w:val="28"/>
          <w:lang w:eastAsia="de-DE"/>
        </w:rPr>
        <w:t xml:space="preserve"> Rezept</w:t>
      </w:r>
    </w:p>
    <w:p w:rsidR="00A31D15" w:rsidRPr="005F2C0B" w:rsidRDefault="00FD232A" w:rsidP="00C6106B">
      <w:pPr>
        <w:rPr>
          <w:rFonts w:cstheme="minorHAnsi"/>
          <w:color w:val="548DD4" w:themeColor="text2" w:themeTint="99"/>
        </w:rPr>
      </w:pPr>
      <w:r w:rsidRPr="005F2C0B">
        <w:rPr>
          <w:rFonts w:cstheme="minorHAnsi"/>
          <w:color w:val="548DD4" w:themeColor="text2" w:themeTint="99"/>
        </w:rPr>
        <w:t xml:space="preserve">                 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0"/>
        <w:gridCol w:w="284"/>
        <w:gridCol w:w="2829"/>
        <w:gridCol w:w="1424"/>
        <w:gridCol w:w="425"/>
        <w:gridCol w:w="2237"/>
        <w:gridCol w:w="2299"/>
      </w:tblGrid>
      <w:tr w:rsidR="00182FAE" w:rsidRPr="005F2C0B">
        <w:tc>
          <w:tcPr>
            <w:tcW w:w="138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82FAE" w:rsidRDefault="00182FAE" w:rsidP="00182FAE">
            <w:pPr>
              <w:jc w:val="center"/>
              <w:rPr>
                <w:rFonts w:cstheme="minorHAnsi"/>
                <w:color w:val="548DD4" w:themeColor="text2" w:themeTint="99"/>
              </w:rPr>
            </w:pPr>
          </w:p>
          <w:p w:rsidR="00371DDD" w:rsidRPr="005F2C0B" w:rsidRDefault="00371DDD" w:rsidP="00182FAE">
            <w:pPr>
              <w:jc w:val="center"/>
              <w:rPr>
                <w:rFonts w:cstheme="minorHAnsi"/>
                <w:color w:val="548DD4" w:themeColor="text2" w:themeTint="99"/>
              </w:rPr>
            </w:pPr>
            <w:bookmarkStart w:id="0" w:name="_GoBack"/>
            <w:bookmarkEnd w:id="0"/>
          </w:p>
          <w:p w:rsidR="00182FAE" w:rsidRPr="005F2C0B" w:rsidRDefault="00757738" w:rsidP="00182FAE">
            <w:pPr>
              <w:jc w:val="center"/>
              <w:rPr>
                <w:rFonts w:cstheme="minorHAnsi"/>
                <w:color w:val="548DD4" w:themeColor="text2" w:themeTint="99"/>
              </w:rPr>
            </w:pPr>
            <w:r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0596C40" wp14:editId="319AC990">
                      <wp:simplePos x="0" y="0"/>
                      <wp:positionH relativeFrom="column">
                        <wp:posOffset>7964805</wp:posOffset>
                      </wp:positionH>
                      <wp:positionV relativeFrom="paragraph">
                        <wp:posOffset>1668145</wp:posOffset>
                      </wp:positionV>
                      <wp:extent cx="371475" cy="260985"/>
                      <wp:effectExtent l="0" t="0" r="28575" b="24765"/>
                      <wp:wrapNone/>
                      <wp:docPr id="195" name="Textfeld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921" w:rsidRDefault="000B6921" w:rsidP="00757738">
                                  <w: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95" o:spid="_x0000_s1048" type="#_x0000_t202" style="position:absolute;left:0;text-align:left;margin-left:627.15pt;margin-top:131.35pt;width:29.25pt;height:20.5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" fillcolor="window" strokecolor="#95b3d7 [1940]" strokeweight=".5pt">
                      <v:path arrowok="t"/>
                      <v:textbox>
                        <w:txbxContent>
                          <w:p w:rsidR="000B6921" w:rsidRDefault="000B6921" w:rsidP="00757738">
                            <w: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A336BF6" wp14:editId="41C17D41">
                      <wp:simplePos x="0" y="0"/>
                      <wp:positionH relativeFrom="column">
                        <wp:posOffset>367435</wp:posOffset>
                      </wp:positionH>
                      <wp:positionV relativeFrom="paragraph">
                        <wp:posOffset>2209507</wp:posOffset>
                      </wp:positionV>
                      <wp:extent cx="371475" cy="260985"/>
                      <wp:effectExtent l="0" t="0" r="28575" b="24765"/>
                      <wp:wrapNone/>
                      <wp:docPr id="194" name="Textfeld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921" w:rsidRDefault="000B6921" w:rsidP="00757738">
                                  <w: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94" o:spid="_x0000_s1049" type="#_x0000_t202" style="position:absolute;left:0;text-align:left;margin-left:28.95pt;margin-top:174pt;width:29.25pt;height:20.5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" fillcolor="window" strokecolor="#95b3d7 [1940]" strokeweight=".5pt">
                      <v:path arrowok="t"/>
                      <v:textbox>
                        <w:txbxContent>
                          <w:p w:rsidR="000B6921" w:rsidRDefault="000B6921" w:rsidP="00757738">
                            <w: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6EF0BFE" wp14:editId="0BABDFE6">
                      <wp:simplePos x="0" y="0"/>
                      <wp:positionH relativeFrom="column">
                        <wp:posOffset>5610372</wp:posOffset>
                      </wp:positionH>
                      <wp:positionV relativeFrom="paragraph">
                        <wp:posOffset>1794559</wp:posOffset>
                      </wp:positionV>
                      <wp:extent cx="2200589" cy="542583"/>
                      <wp:effectExtent l="38100" t="0" r="28575" b="86360"/>
                      <wp:wrapNone/>
                      <wp:docPr id="66" name="Gerade Verbindung mit Pfeil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200589" cy="5425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66" o:spid="_x0000_s1026" type="#_x0000_t32" style="position:absolute;margin-left:441.75pt;margin-top:141.3pt;width:173.25pt;height:42.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BB93F1D" wp14:editId="6CB71D17">
                      <wp:simplePos x="0" y="0"/>
                      <wp:positionH relativeFrom="column">
                        <wp:posOffset>7162165</wp:posOffset>
                      </wp:positionH>
                      <wp:positionV relativeFrom="paragraph">
                        <wp:posOffset>2625090</wp:posOffset>
                      </wp:positionV>
                      <wp:extent cx="371475" cy="260985"/>
                      <wp:effectExtent l="0" t="0" r="28575" b="24765"/>
                      <wp:wrapNone/>
                      <wp:docPr id="157" name="Textfeld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921" w:rsidRDefault="000B6921" w:rsidP="0072503C">
                                  <w:r>
                                    <w:t xml:space="preserve">  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57" o:spid="_x0000_s1050" type="#_x0000_t202" style="position:absolute;left:0;text-align:left;margin-left:563.95pt;margin-top:206.7pt;width:29.25pt;height:20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" fillcolor="window" strokecolor="#95b3d7 [1940]" strokeweight=".5pt">
                      <v:path arrowok="t"/>
                      <v:textbox>
                        <w:txbxContent>
                          <w:p w:rsidR="000B6921" w:rsidRDefault="000B6921" w:rsidP="0072503C">
                            <w:r>
                              <w:t xml:space="preserve">  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7E3E83A" wp14:editId="0D50D011">
                      <wp:simplePos x="0" y="0"/>
                      <wp:positionH relativeFrom="column">
                        <wp:posOffset>6732905</wp:posOffset>
                      </wp:positionH>
                      <wp:positionV relativeFrom="paragraph">
                        <wp:posOffset>2364105</wp:posOffset>
                      </wp:positionV>
                      <wp:extent cx="361950" cy="209550"/>
                      <wp:effectExtent l="38100" t="38100" r="19050" b="19050"/>
                      <wp:wrapNone/>
                      <wp:docPr id="159" name="Gerade Verbindung mit Pfeil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6195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159" o:spid="_x0000_s1026" type="#_x0000_t32" style="position:absolute;margin-left:530.15pt;margin-top:186.15pt;width:28.5pt;height:16.5p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04ACB3A" wp14:editId="006372F9">
                      <wp:simplePos x="0" y="0"/>
                      <wp:positionH relativeFrom="column">
                        <wp:posOffset>7964170</wp:posOffset>
                      </wp:positionH>
                      <wp:positionV relativeFrom="paragraph">
                        <wp:posOffset>1003935</wp:posOffset>
                      </wp:positionV>
                      <wp:extent cx="371475" cy="260985"/>
                      <wp:effectExtent l="0" t="0" r="28575" b="24765"/>
                      <wp:wrapNone/>
                      <wp:docPr id="154" name="Textfeld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921" w:rsidRDefault="000B6921" w:rsidP="0072503C">
                                  <w: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54" o:spid="_x0000_s1051" type="#_x0000_t202" style="position:absolute;left:0;text-align:left;margin-left:627.1pt;margin-top:79.05pt;width:29.25pt;height:20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" fillcolor="window" strokecolor="#95b3d7 [1940]" strokeweight=".5pt">
                      <v:path arrowok="t"/>
                      <v:textbox>
                        <w:txbxContent>
                          <w:p w:rsidR="000B6921" w:rsidRDefault="000B6921" w:rsidP="0072503C">
                            <w:r>
                              <w:t xml:space="preserve">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23E7A86" wp14:editId="31EF25C6">
                      <wp:simplePos x="0" y="0"/>
                      <wp:positionH relativeFrom="column">
                        <wp:posOffset>6122098</wp:posOffset>
                      </wp:positionH>
                      <wp:positionV relativeFrom="paragraph">
                        <wp:posOffset>1141416</wp:posOffset>
                      </wp:positionV>
                      <wp:extent cx="1769877" cy="311108"/>
                      <wp:effectExtent l="38100" t="0" r="20955" b="89535"/>
                      <wp:wrapNone/>
                      <wp:docPr id="158" name="Gerade Verbindung mit Pfeil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769877" cy="31110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158" o:spid="_x0000_s1026" type="#_x0000_t32" style="position:absolute;margin-left:482.05pt;margin-top:89.9pt;width:139.35pt;height:24.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E88DC88" wp14:editId="23812F87">
                      <wp:simplePos x="0" y="0"/>
                      <wp:positionH relativeFrom="column">
                        <wp:posOffset>7959090</wp:posOffset>
                      </wp:positionH>
                      <wp:positionV relativeFrom="paragraph">
                        <wp:posOffset>410210</wp:posOffset>
                      </wp:positionV>
                      <wp:extent cx="371475" cy="260985"/>
                      <wp:effectExtent l="0" t="0" r="28575" b="24765"/>
                      <wp:wrapNone/>
                      <wp:docPr id="153" name="Textfeld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921" w:rsidRDefault="000B6921" w:rsidP="0072503C">
                                  <w:r>
                                    <w:t xml:space="preserve"> 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53" o:spid="_x0000_s1052" type="#_x0000_t202" style="position:absolute;left:0;text-align:left;margin-left:626.7pt;margin-top:32.3pt;width:29.25pt;height:20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" fillcolor="window" strokecolor="#95b3d7 [1940]" strokeweight=".5pt">
                      <v:path arrowok="t"/>
                      <v:textbox>
                        <w:txbxContent>
                          <w:p w:rsidR="000B6921" w:rsidRDefault="000B6921" w:rsidP="0072503C">
                            <w:r>
                              <w:t xml:space="preserve"> 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E090F3B" wp14:editId="2C9A2553">
                      <wp:simplePos x="0" y="0"/>
                      <wp:positionH relativeFrom="column">
                        <wp:posOffset>6806125</wp:posOffset>
                      </wp:positionH>
                      <wp:positionV relativeFrom="paragraph">
                        <wp:posOffset>578708</wp:posOffset>
                      </wp:positionV>
                      <wp:extent cx="1085850" cy="6909"/>
                      <wp:effectExtent l="38100" t="76200" r="0" b="107950"/>
                      <wp:wrapNone/>
                      <wp:docPr id="65" name="Gerade Verbindung mit Pfei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85850" cy="69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65" o:spid="_x0000_s1026" type="#_x0000_t32" style="position:absolute;margin-left:535.9pt;margin-top:45.55pt;width:85.5pt;height:.5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096A14B" wp14:editId="1DB6804E">
                      <wp:simplePos x="0" y="0"/>
                      <wp:positionH relativeFrom="column">
                        <wp:posOffset>4175760</wp:posOffset>
                      </wp:positionH>
                      <wp:positionV relativeFrom="paragraph">
                        <wp:posOffset>2639060</wp:posOffset>
                      </wp:positionV>
                      <wp:extent cx="371475" cy="260985"/>
                      <wp:effectExtent l="0" t="0" r="28575" b="24765"/>
                      <wp:wrapNone/>
                      <wp:docPr id="151" name="Textfeld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921" w:rsidRDefault="000B6921" w:rsidP="0072503C">
                                  <w:r>
                                    <w:t xml:space="preserve">  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51" o:spid="_x0000_s1053" type="#_x0000_t202" style="position:absolute;left:0;text-align:left;margin-left:328.8pt;margin-top:207.8pt;width:29.25pt;height:20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" fillcolor="window" strokecolor="#95b3d7 [1940]" strokeweight=".5pt">
                      <v:path arrowok="t"/>
                      <v:textbox>
                        <w:txbxContent>
                          <w:p w:rsidR="000B6921" w:rsidRDefault="000B6921" w:rsidP="0072503C">
                            <w:r>
                              <w:t xml:space="preserve">  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6503CD" wp14:editId="274FDD04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2363135</wp:posOffset>
                      </wp:positionV>
                      <wp:extent cx="361950" cy="209550"/>
                      <wp:effectExtent l="38100" t="38100" r="19050" b="19050"/>
                      <wp:wrapNone/>
                      <wp:docPr id="67" name="Gerade Verbindung mit Pfeil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6195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67" o:spid="_x0000_s1026" type="#_x0000_t32" style="position:absolute;margin-left:295.05pt;margin-top:186.05pt;width:28.5pt;height:16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DDE9A93" wp14:editId="1FDCD51E">
                      <wp:simplePos x="0" y="0"/>
                      <wp:positionH relativeFrom="column">
                        <wp:posOffset>897625</wp:posOffset>
                      </wp:positionH>
                      <wp:positionV relativeFrom="paragraph">
                        <wp:posOffset>2337665</wp:posOffset>
                      </wp:positionV>
                      <wp:extent cx="1009308" cy="29210"/>
                      <wp:effectExtent l="0" t="57150" r="38735" b="104140"/>
                      <wp:wrapNone/>
                      <wp:docPr id="63" name="Gerade Verbindung mit Pfeil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09308" cy="292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63" o:spid="_x0000_s1026" type="#_x0000_t32" style="position:absolute;margin-left:70.7pt;margin-top:184.05pt;width:79.45pt;height: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B4E6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5E89FF6" wp14:editId="784D85D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1141095</wp:posOffset>
                      </wp:positionV>
                      <wp:extent cx="1647190" cy="421640"/>
                      <wp:effectExtent l="0" t="0" r="67310" b="92710"/>
                      <wp:wrapNone/>
                      <wp:docPr id="70" name="Gerade Verbindung mit Pfeil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647190" cy="421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70" o:spid="_x0000_s1026" type="#_x0000_t32" style="position:absolute;margin-left:66.7pt;margin-top:89.85pt;width:129.7pt;height:33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72503C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113A108" wp14:editId="79157E5A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1002030</wp:posOffset>
                      </wp:positionV>
                      <wp:extent cx="371475" cy="260985"/>
                      <wp:effectExtent l="0" t="0" r="28575" b="24765"/>
                      <wp:wrapNone/>
                      <wp:docPr id="149" name="Textfeld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921" w:rsidRDefault="000B6921" w:rsidP="0072503C">
                                  <w: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49" o:spid="_x0000_s1054" type="#_x0000_t202" style="position:absolute;left:0;text-align:left;margin-left:28.8pt;margin-top:78.9pt;width:29.25pt;height:20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" fillcolor="window" strokecolor="#95b3d7 [1940]" strokeweight=".5pt">
                      <v:path arrowok="t"/>
                      <v:textbox>
                        <w:txbxContent>
                          <w:p w:rsidR="000B6921" w:rsidRDefault="000B6921" w:rsidP="0072503C">
                            <w:r>
                              <w:t xml:space="preserve">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503C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89D49B7" wp14:editId="5521D79B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408305</wp:posOffset>
                      </wp:positionV>
                      <wp:extent cx="371475" cy="260985"/>
                      <wp:effectExtent l="0" t="0" r="28575" b="24765"/>
                      <wp:wrapNone/>
                      <wp:docPr id="146" name="Textfeld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921" w:rsidRDefault="000B6921" w:rsidP="0072503C">
                                  <w:r>
                                    <w:t xml:space="preserve"> 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46" o:spid="_x0000_s1055" type="#_x0000_t202" style="position:absolute;left:0;text-align:left;margin-left:28.8pt;margin-top:32.15pt;width:29.25pt;height:20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" fillcolor="window" strokecolor="#95b3d7 [1940]" strokeweight=".5pt">
                      <v:path arrowok="t"/>
                      <v:textbox>
                        <w:txbxContent>
                          <w:p w:rsidR="000B6921" w:rsidRDefault="000B6921" w:rsidP="0072503C">
                            <w:r>
                              <w:t xml:space="preserve"> 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503C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E594541" wp14:editId="11C29054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574675</wp:posOffset>
                      </wp:positionV>
                      <wp:extent cx="923925" cy="9525"/>
                      <wp:effectExtent l="0" t="76200" r="9525" b="104775"/>
                      <wp:wrapNone/>
                      <wp:docPr id="64" name="Gerade Verbindung mit Pfei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3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64" o:spid="_x0000_s1026" type="#_x0000_t32" style="position:absolute;margin-left:66.65pt;margin-top:45.25pt;width:72.75pt;height: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" strokecolor="#4579b8 [304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182FAE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w:drawing>
                <wp:inline distT="0" distB="0" distL="0" distR="0" wp14:anchorId="7027A574" wp14:editId="3C034329">
                  <wp:extent cx="2230983" cy="3960000"/>
                  <wp:effectExtent l="0" t="0" r="0" b="254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wessinger\Pictures\App-Booklet\Screen 11 VB- Kassenrezept 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983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2FAE" w:rsidRPr="005F2C0B">
              <w:rPr>
                <w:rFonts w:cstheme="minorHAnsi"/>
                <w:color w:val="548DD4" w:themeColor="text2" w:themeTint="99"/>
              </w:rPr>
              <w:t xml:space="preserve">                       </w:t>
            </w:r>
            <w:r w:rsidR="00182FAE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w:drawing>
                <wp:inline distT="0" distB="0" distL="0" distR="0" wp14:anchorId="643444A6" wp14:editId="443A7C75">
                  <wp:extent cx="2230984" cy="3960000"/>
                  <wp:effectExtent l="0" t="0" r="0" b="254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wessinger\Pictures\App-Booklet\Screen 22 VB- Ansicht Privatreze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984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FAE" w:rsidRPr="005F2C0B" w:rsidRDefault="000B6921" w:rsidP="00182FAE">
            <w:pPr>
              <w:jc w:val="center"/>
              <w:rPr>
                <w:rFonts w:cstheme="minorHAnsi"/>
                <w:color w:val="548DD4" w:themeColor="text2" w:themeTint="99"/>
              </w:rPr>
            </w:pPr>
            <w:r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3AB0FEA" wp14:editId="448E4665">
                      <wp:simplePos x="0" y="0"/>
                      <wp:positionH relativeFrom="column">
                        <wp:posOffset>1637568</wp:posOffset>
                      </wp:positionH>
                      <wp:positionV relativeFrom="paragraph">
                        <wp:posOffset>-4982</wp:posOffset>
                      </wp:positionV>
                      <wp:extent cx="5521569" cy="826477"/>
                      <wp:effectExtent l="0" t="0" r="3175" b="0"/>
                      <wp:wrapNone/>
                      <wp:docPr id="49" name="Textfeld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21569" cy="8264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6921" w:rsidRPr="00336970" w:rsidRDefault="000B6921" w:rsidP="000B6921">
                                  <w:pPr>
                                    <w:rPr>
                                      <w:color w:val="365F91" w:themeColor="accent1" w:themeShade="B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color w:val="548DD4" w:themeColor="text2" w:themeTint="99"/>
                                      <w:lang w:eastAsia="de-DE"/>
                                    </w:rPr>
                                    <w:t xml:space="preserve">Bei der </w:t>
                                  </w:r>
                                  <w:r w:rsidR="00584FE8">
                                    <w:rPr>
                                      <w:rFonts w:cstheme="minorHAnsi"/>
                                      <w:noProof/>
                                      <w:color w:val="548DD4" w:themeColor="text2" w:themeTint="99"/>
                                      <w:lang w:eastAsia="de-DE"/>
                                    </w:rPr>
                                    <w:t>Wahl „Vorbestellung mit Rezept“ kann man zwischen Privatrezept und Kassenrezept wählen.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49" o:spid="_x0000_s1056" type="#_x0000_t202" style="position:absolute;left:0;text-align:left;margin-left:128.95pt;margin-top:-.4pt;width:434.75pt;height:65.1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" fillcolor="white [3201]" stroked="f" strokeweight=".5pt">
                      <v:path arrowok="t"/>
                      <v:textbox>
                        <w:txbxContent>
                          <w:p w:rsidR="000B6921" w:rsidRPr="00336970" w:rsidRDefault="000B6921" w:rsidP="000B6921">
                            <w:pPr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 xml:space="preserve">Bei der </w:t>
                            </w:r>
                            <w:r w:rsidR="00584FE8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Wahl „Vorbestellung mit Rezept“ kann man zwischen Privatrezept und Kassenrezept wählen.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2FAE" w:rsidRPr="005F2C0B"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182FAE" w:rsidRDefault="00182FAE" w:rsidP="00C6106B">
            <w:pPr>
              <w:rPr>
                <w:rFonts w:cstheme="minorHAnsi"/>
                <w:color w:val="548DD4" w:themeColor="text2" w:themeTint="99"/>
              </w:rPr>
            </w:pPr>
          </w:p>
          <w:p w:rsidR="0072503C" w:rsidRPr="005F2C0B" w:rsidRDefault="0072503C" w:rsidP="00C6106B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3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2FAE" w:rsidRPr="005F2C0B" w:rsidRDefault="00182FAE" w:rsidP="00C6106B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40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2FAE" w:rsidRPr="005F2C0B" w:rsidRDefault="00182FAE" w:rsidP="00C6106B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182FAE" w:rsidRPr="005F2C0B" w:rsidRDefault="00182FAE" w:rsidP="00C6106B">
            <w:pPr>
              <w:rPr>
                <w:rFonts w:cstheme="minorHAnsi"/>
                <w:color w:val="548DD4" w:themeColor="text2" w:themeTint="99"/>
              </w:rPr>
            </w:pPr>
          </w:p>
        </w:tc>
      </w:tr>
      <w:tr w:rsidR="00DB5977" w:rsidRPr="005F2C0B">
        <w:tc>
          <w:tcPr>
            <w:tcW w:w="1385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EFE" w:rsidRPr="005F2C0B" w:rsidRDefault="00A54EFE" w:rsidP="00DB5977">
            <w:pPr>
              <w:rPr>
                <w:rFonts w:cstheme="minorHAnsi"/>
                <w:color w:val="548DD4" w:themeColor="text2" w:themeTint="99"/>
              </w:rPr>
            </w:pPr>
          </w:p>
          <w:p w:rsidR="002741F3" w:rsidRPr="002741F3" w:rsidRDefault="002741F3" w:rsidP="002741F3">
            <w:pPr>
              <w:rPr>
                <w:rFonts w:cstheme="minorHAnsi"/>
                <w:color w:val="548DD4" w:themeColor="text2" w:themeTint="99"/>
              </w:rPr>
            </w:pPr>
          </w:p>
          <w:p w:rsidR="00DB5977" w:rsidRPr="00D80652" w:rsidRDefault="00D449AB" w:rsidP="00D80652">
            <w:pPr>
              <w:pStyle w:val="Listenabsatz"/>
              <w:numPr>
                <w:ilvl w:val="0"/>
                <w:numId w:val="20"/>
              </w:numPr>
              <w:rPr>
                <w:rFonts w:cstheme="minorHAnsi"/>
                <w:color w:val="548DD4" w:themeColor="text2" w:themeTint="99"/>
                <w:u w:val="single"/>
              </w:rPr>
            </w:pPr>
            <w:r w:rsidRPr="00D80652">
              <w:rPr>
                <w:rFonts w:cstheme="minorHAnsi"/>
                <w:color w:val="548DD4" w:themeColor="text2" w:themeTint="99"/>
                <w:u w:val="single"/>
              </w:rPr>
              <w:t>„</w:t>
            </w:r>
            <w:r w:rsidR="00535CB1" w:rsidRPr="00D80652">
              <w:rPr>
                <w:rFonts w:cstheme="minorHAnsi"/>
                <w:color w:val="548DD4" w:themeColor="text2" w:themeTint="99"/>
                <w:u w:val="single"/>
              </w:rPr>
              <w:t xml:space="preserve">Aus </w:t>
            </w:r>
            <w:r w:rsidRPr="00D80652">
              <w:rPr>
                <w:rFonts w:cstheme="minorHAnsi"/>
                <w:color w:val="548DD4" w:themeColor="text2" w:themeTint="99"/>
                <w:u w:val="single"/>
              </w:rPr>
              <w:t xml:space="preserve">Medikamente </w:t>
            </w:r>
            <w:r w:rsidR="00DB5977" w:rsidRPr="00D80652">
              <w:rPr>
                <w:rFonts w:cstheme="minorHAnsi"/>
                <w:color w:val="548DD4" w:themeColor="text2" w:themeTint="99"/>
                <w:u w:val="single"/>
              </w:rPr>
              <w:t>wählen</w:t>
            </w:r>
            <w:r w:rsidRPr="00D80652">
              <w:rPr>
                <w:rFonts w:cstheme="minorHAnsi"/>
                <w:color w:val="548DD4" w:themeColor="text2" w:themeTint="99"/>
                <w:u w:val="single"/>
              </w:rPr>
              <w:t>“</w:t>
            </w:r>
            <w:r w:rsidR="00DB5977" w:rsidRPr="00D80652">
              <w:rPr>
                <w:rFonts w:cstheme="minorHAnsi"/>
                <w:color w:val="548DD4" w:themeColor="text2" w:themeTint="99"/>
                <w:u w:val="single"/>
              </w:rPr>
              <w:t>:</w:t>
            </w:r>
          </w:p>
          <w:p w:rsidR="00DB5977" w:rsidRPr="005F2C0B" w:rsidRDefault="00DB5977" w:rsidP="00DB5977">
            <w:pPr>
              <w:rPr>
                <w:rFonts w:cstheme="minorHAnsi"/>
                <w:color w:val="548DD4" w:themeColor="text2" w:themeTint="99"/>
              </w:rPr>
            </w:pPr>
          </w:p>
        </w:tc>
      </w:tr>
      <w:tr w:rsidR="0078431B" w:rsidRPr="005F2C0B" w:rsidTr="004B1E9A">
        <w:trPr>
          <w:trHeight w:val="5596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431B" w:rsidRPr="005F2C0B" w:rsidRDefault="004B1E9A" w:rsidP="00A54EFE">
            <w:pPr>
              <w:jc w:val="center"/>
              <w:rPr>
                <w:rFonts w:cstheme="minorHAnsi"/>
                <w:color w:val="548DD4" w:themeColor="text2" w:themeTint="99"/>
              </w:rPr>
            </w:pPr>
            <w:r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459C76F" wp14:editId="5344BBC6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3923895</wp:posOffset>
                      </wp:positionV>
                      <wp:extent cx="2230120" cy="692785"/>
                      <wp:effectExtent l="0" t="0" r="0" b="0"/>
                      <wp:wrapNone/>
                      <wp:docPr id="164" name="Textfeld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0120" cy="692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6921" w:rsidRPr="005F2C0B" w:rsidRDefault="000B6921" w:rsidP="004B1E9A">
                                  <w:pPr>
                                    <w:rPr>
                                      <w:rFonts w:cstheme="minorHAnsi"/>
                                      <w:color w:val="548DD4" w:themeColor="text2" w:themeTint="99"/>
                                    </w:rPr>
                                  </w:pPr>
                                  <w:r w:rsidRPr="005F2C0B">
                                    <w:rPr>
                                      <w:rFonts w:cstheme="minorHAnsi"/>
                                      <w:color w:val="548DD4" w:themeColor="text2" w:themeTint="99"/>
                                    </w:rPr>
                                    <w:t>Hier wählen Sie das gewünschte Medikament aus der von Ihnen angelegten Liste.</w:t>
                                  </w:r>
                                </w:p>
                                <w:p w:rsidR="000B6921" w:rsidRPr="00336970" w:rsidRDefault="000B6921" w:rsidP="004B1E9A">
                                  <w:pPr>
                                    <w:rPr>
                                      <w:color w:val="365F91" w:themeColor="accent1" w:themeShade="B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64" o:spid="_x0000_s1057" type="#_x0000_t202" style="position:absolute;left:0;text-align:left;margin-left:23.2pt;margin-top:308.95pt;width:175.6pt;height:54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" fillcolor="white [3201]" stroked="f" strokeweight=".5pt">
                      <v:path arrowok="t"/>
                      <v:textbox>
                        <w:txbxContent>
                          <w:p w:rsidR="000B6921" w:rsidRPr="005F2C0B" w:rsidRDefault="000B6921" w:rsidP="004B1E9A">
                            <w:pPr>
                              <w:rPr>
                                <w:rFonts w:cstheme="minorHAnsi"/>
                                <w:color w:val="548DD4" w:themeColor="text2" w:themeTint="99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>Hier wählen Sie das gewünschte Medikament aus der von Ihnen angelegten Liste.</w:t>
                            </w:r>
                          </w:p>
                          <w:p w:rsidR="000B6921" w:rsidRPr="00336970" w:rsidRDefault="000B6921" w:rsidP="004B1E9A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431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w:drawing>
                <wp:inline distT="0" distB="0" distL="0" distR="0" wp14:anchorId="27A7E90E" wp14:editId="6FA47408">
                  <wp:extent cx="2226389" cy="3951840"/>
                  <wp:effectExtent l="0" t="0" r="254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wessinger\Pictures\App-Booklet\Screen 12 VB- KR- Medikament hinzufügen über M wäh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89" cy="39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8431B" w:rsidRPr="005F2C0B" w:rsidRDefault="00826E8C" w:rsidP="0078431B">
            <w:pPr>
              <w:jc w:val="center"/>
              <w:rPr>
                <w:rFonts w:cstheme="minorHAnsi"/>
                <w:color w:val="548DD4" w:themeColor="text2" w:themeTint="99"/>
              </w:rPr>
            </w:pPr>
            <w:r w:rsidRPr="00826E8C">
              <w:rPr>
                <w:rFonts w:cstheme="minorHAnsi"/>
                <w:noProof/>
                <w:color w:val="FF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BDD7C55" wp14:editId="0AF7A99D">
                      <wp:simplePos x="0" y="0"/>
                      <wp:positionH relativeFrom="column">
                        <wp:posOffset>2711883</wp:posOffset>
                      </wp:positionH>
                      <wp:positionV relativeFrom="paragraph">
                        <wp:posOffset>275695</wp:posOffset>
                      </wp:positionV>
                      <wp:extent cx="421821" cy="0"/>
                      <wp:effectExtent l="0" t="76200" r="16510" b="114300"/>
                      <wp:wrapNone/>
                      <wp:docPr id="170" name="Gerade Verbindung mit Pfeil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2182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170" o:spid="_x0000_s1026" type="#_x0000_t32" style="position:absolute;margin-left:213.55pt;margin-top:21.7pt;width:33.2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" strokecolor="#c00000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8871A8A" wp14:editId="3211FD1F">
                      <wp:simplePos x="0" y="0"/>
                      <wp:positionH relativeFrom="column">
                        <wp:posOffset>2088515</wp:posOffset>
                      </wp:positionH>
                      <wp:positionV relativeFrom="paragraph">
                        <wp:posOffset>-3887</wp:posOffset>
                      </wp:positionV>
                      <wp:extent cx="542611" cy="552660"/>
                      <wp:effectExtent l="0" t="0" r="10160" b="19050"/>
                      <wp:wrapNone/>
                      <wp:docPr id="169" name="Flussdiagramm: Verbindungsstel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611" cy="552660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ussdiagramm: Verbindungsstelle 169" o:spid="_x0000_s1026" type="#_x0000_t120" style="position:absolute;margin-left:164.45pt;margin-top:-.3pt;width:42.75pt;height:43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" filled="f" strokecolor="#c00000" strokeweight="2pt"/>
                  </w:pict>
                </mc:Fallback>
              </mc:AlternateContent>
            </w:r>
            <w:r w:rsidR="004B1E9A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72851B2" wp14:editId="60D305C9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3944620</wp:posOffset>
                      </wp:positionV>
                      <wp:extent cx="2230120" cy="692785"/>
                      <wp:effectExtent l="0" t="0" r="0" b="0"/>
                      <wp:wrapNone/>
                      <wp:docPr id="165" name="Textfeld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0120" cy="692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6921" w:rsidRPr="00336970" w:rsidRDefault="000B6921" w:rsidP="004B1E9A">
                                  <w:pPr>
                                    <w:rPr>
                                      <w:color w:val="365F91" w:themeColor="accent1" w:themeShade="BF"/>
                                    </w:rPr>
                                  </w:pPr>
                                  <w:r w:rsidRPr="005F2C0B">
                                    <w:rPr>
                                      <w:rFonts w:cstheme="minorHAnsi"/>
                                      <w:noProof/>
                                      <w:color w:val="548DD4" w:themeColor="text2" w:themeTint="99"/>
                                      <w:lang w:eastAsia="de-DE"/>
                                    </w:rPr>
                                    <w:t xml:space="preserve">Das ausgewählte Medikament wird in </w:t>
                                  </w:r>
                                  <w:r>
                                    <w:rPr>
                                      <w:rFonts w:cstheme="minorHAnsi"/>
                                      <w:noProof/>
                                      <w:color w:val="548DD4" w:themeColor="text2" w:themeTint="99"/>
                                      <w:lang w:eastAsia="de-DE"/>
                                    </w:rPr>
                                    <w:t xml:space="preserve"> </w:t>
                                  </w:r>
                                  <w:r w:rsidRPr="005F2C0B">
                                    <w:rPr>
                                      <w:rFonts w:cstheme="minorHAnsi"/>
                                      <w:noProof/>
                                      <w:color w:val="548DD4" w:themeColor="text2" w:themeTint="99"/>
                                      <w:lang w:eastAsia="de-DE"/>
                                    </w:rPr>
                                    <w:t>die Vorbestellung gegeben.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65" o:spid="_x0000_s1058" type="#_x0000_t202" style="position:absolute;left:0;text-align:left;margin-left:26.05pt;margin-top:310.6pt;width:175.6pt;height:54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" fillcolor="white [3201]" stroked="f" strokeweight=".5pt">
                      <v:path arrowok="t"/>
                      <v:textbox>
                        <w:txbxContent>
                          <w:p w:rsidR="000B6921" w:rsidRPr="00336970" w:rsidRDefault="000B6921" w:rsidP="004B1E9A">
                            <w:pPr>
                              <w:rPr>
                                <w:color w:val="365F91" w:themeColor="accent1" w:themeShade="BF"/>
                              </w:rPr>
                            </w:pPr>
                            <w:r w:rsidRPr="005F2C0B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 xml:space="preserve">Das ausgewählte Medikament wird in </w:t>
                            </w:r>
                            <w:r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 xml:space="preserve"> </w:t>
                            </w:r>
                            <w:r w:rsidRPr="005F2C0B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die Vorbestellung gegeben.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1E9A">
              <w:rPr>
                <w:rFonts w:cstheme="minorHAnsi"/>
                <w:color w:val="548DD4" w:themeColor="text2" w:themeTint="99"/>
              </w:rPr>
              <w:t xml:space="preserve">  </w:t>
            </w:r>
            <w:r w:rsidR="0078431B"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w:drawing>
                <wp:inline distT="0" distB="0" distL="0" distR="0" wp14:anchorId="1A91CE0F" wp14:editId="669AC759">
                  <wp:extent cx="2221318" cy="3942839"/>
                  <wp:effectExtent l="0" t="0" r="7620" b="635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wessinger\Pictures\App-Booklet\Screen 13 VB- KR Medikament hinzugefügt aus M wäh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318" cy="394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431B" w:rsidRPr="005F2C0B" w:rsidRDefault="004B1E9A" w:rsidP="0078431B">
            <w:pPr>
              <w:jc w:val="center"/>
              <w:rPr>
                <w:rFonts w:cstheme="minorHAnsi"/>
                <w:color w:val="548DD4" w:themeColor="text2" w:themeTint="99"/>
              </w:rPr>
            </w:pPr>
            <w:r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3B2FBAB" wp14:editId="346DB3C0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3945255</wp:posOffset>
                      </wp:positionV>
                      <wp:extent cx="2230120" cy="692785"/>
                      <wp:effectExtent l="0" t="0" r="0" b="0"/>
                      <wp:wrapNone/>
                      <wp:docPr id="166" name="Textfeld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0120" cy="692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6921" w:rsidRPr="005F2C0B" w:rsidRDefault="000B6921" w:rsidP="004B1E9A">
                                  <w:pPr>
                                    <w:rPr>
                                      <w:rFonts w:cstheme="minorHAnsi"/>
                                      <w:noProof/>
                                      <w:color w:val="548DD4" w:themeColor="text2" w:themeTint="99"/>
                                      <w:lang w:eastAsia="de-DE"/>
                                    </w:rPr>
                                  </w:pPr>
                                  <w:r w:rsidRPr="005F2C0B">
                                    <w:rPr>
                                      <w:rFonts w:cstheme="minorHAnsi"/>
                                      <w:noProof/>
                                      <w:color w:val="548DD4" w:themeColor="text2" w:themeTint="99"/>
                                      <w:lang w:eastAsia="de-DE"/>
                                    </w:rPr>
                                    <w:t>Der gewünschte Artikel landet in der Artikelübersicht.</w:t>
                                  </w:r>
                                  <w:r>
                                    <w:rPr>
                                      <w:rFonts w:cstheme="minorHAnsi"/>
                                      <w:noProof/>
                                      <w:color w:val="548DD4" w:themeColor="text2" w:themeTint="99"/>
                                      <w:lang w:eastAsia="de-DE"/>
                                    </w:rPr>
                                    <w:t xml:space="preserve"> </w:t>
                                  </w:r>
                                  <w:r w:rsidRPr="005F2C0B">
                                    <w:rPr>
                                      <w:rFonts w:cstheme="minorHAnsi"/>
                                      <w:noProof/>
                                      <w:color w:val="548DD4" w:themeColor="text2" w:themeTint="99"/>
                                      <w:lang w:eastAsia="de-DE"/>
                                    </w:rPr>
                                    <w:t>Nun kann über „Weitere Vorbestellung“ ein neuer Artikel oder ein Foto hinzugefügt werden. Über „weiter“ schließen Sie den Vorgang ab.</w:t>
                                  </w:r>
                                </w:p>
                                <w:p w:rsidR="000B6921" w:rsidRPr="00336970" w:rsidRDefault="000B6921" w:rsidP="004B1E9A">
                                  <w:pPr>
                                    <w:rPr>
                                      <w:color w:val="365F91" w:themeColor="accent1" w:themeShade="B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66" o:spid="_x0000_s1059" type="#_x0000_t202" style="position:absolute;left:0;text-align:left;margin-left:24.1pt;margin-top:310.65pt;width:175.6pt;height:54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" fillcolor="white [3201]" stroked="f" strokeweight=".5pt">
                      <v:path arrowok="t"/>
                      <v:textbox>
                        <w:txbxContent>
                          <w:p w:rsidR="000B6921" w:rsidRPr="005F2C0B" w:rsidRDefault="000B6921" w:rsidP="004B1E9A">
                            <w:pPr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</w:pPr>
                            <w:r w:rsidRPr="005F2C0B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Der gewünschte Artikel landet in der Artikelübersicht.</w:t>
                            </w:r>
                            <w:r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 xml:space="preserve"> </w:t>
                            </w:r>
                            <w:r w:rsidRPr="005F2C0B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Nun kann über „Weitere Vorbestellung“ ein neuer Artikel oder ein Foto hinzugefügt werden. Über „weiter“ schließen Sie den Vorgang ab.</w:t>
                            </w:r>
                          </w:p>
                          <w:p w:rsidR="000B6921" w:rsidRPr="00336970" w:rsidRDefault="000B6921" w:rsidP="004B1E9A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color w:val="548DD4" w:themeColor="text2" w:themeTint="99"/>
              </w:rPr>
              <w:t xml:space="preserve">   </w:t>
            </w:r>
            <w:r w:rsidR="0078431B" w:rsidRPr="005F2C0B">
              <w:rPr>
                <w:rFonts w:eastAsia="Times New Roman" w:cstheme="minorHAnsi"/>
                <w:noProof/>
                <w:color w:val="548DD4" w:themeColor="text2" w:themeTint="99"/>
                <w:lang w:eastAsia="de-DE"/>
              </w:rPr>
              <w:drawing>
                <wp:inline distT="0" distB="0" distL="0" distR="0" wp14:anchorId="3629BB0C" wp14:editId="79F98011">
                  <wp:extent cx="2226298" cy="3951678"/>
                  <wp:effectExtent l="0" t="0" r="3175" b="0"/>
                  <wp:docPr id="90" name="9EFA932D-6739-4E70-8FA8-5EBE69BA49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FA932D-6739-4E70-8FA8-5EBE69BA490D" descr="cid:9EFA932D-6739-4E70-8FA8-5EBE69BA49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98" cy="395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31B" w:rsidRPr="005F2C0B" w:rsidTr="003C7049"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431B" w:rsidRPr="005F2C0B" w:rsidRDefault="0078431B" w:rsidP="00C6106B">
            <w:pPr>
              <w:rPr>
                <w:rFonts w:cstheme="minorHAnsi"/>
                <w:color w:val="548DD4" w:themeColor="text2" w:themeTint="99"/>
              </w:rPr>
            </w:pPr>
          </w:p>
          <w:p w:rsidR="0078431B" w:rsidRPr="005F2C0B" w:rsidRDefault="0078431B" w:rsidP="00C6106B">
            <w:pPr>
              <w:rPr>
                <w:rFonts w:cstheme="minorHAnsi"/>
                <w:color w:val="548DD4" w:themeColor="text2" w:themeTint="99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431B" w:rsidRPr="005F2C0B" w:rsidRDefault="0078431B" w:rsidP="001050BD">
            <w:pPr>
              <w:rPr>
                <w:rFonts w:cstheme="minorHAnsi"/>
                <w:noProof/>
                <w:color w:val="548DD4" w:themeColor="text2" w:themeTint="99"/>
                <w:lang w:eastAsia="de-DE"/>
              </w:rPr>
            </w:pPr>
          </w:p>
          <w:p w:rsidR="0078431B" w:rsidRPr="005F2C0B" w:rsidRDefault="004B1E9A" w:rsidP="004B1E9A">
            <w:pPr>
              <w:rPr>
                <w:rFonts w:cstheme="minorHAnsi"/>
                <w:noProof/>
                <w:color w:val="548DD4" w:themeColor="text2" w:themeTint="99"/>
                <w:lang w:eastAsia="de-DE"/>
              </w:rPr>
            </w:pPr>
            <w:r>
              <w:rPr>
                <w:rFonts w:cstheme="minorHAnsi"/>
                <w:noProof/>
                <w:color w:val="548DD4" w:themeColor="text2" w:themeTint="99"/>
                <w:lang w:eastAsia="de-DE"/>
              </w:rPr>
              <w:t xml:space="preserve">          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8431B" w:rsidRPr="005F2C0B" w:rsidRDefault="0078431B" w:rsidP="0078431B">
            <w:pPr>
              <w:rPr>
                <w:rFonts w:cstheme="minorHAnsi"/>
                <w:noProof/>
                <w:color w:val="548DD4" w:themeColor="text2" w:themeTint="99"/>
                <w:lang w:eastAsia="de-DE"/>
              </w:rPr>
            </w:pPr>
          </w:p>
          <w:p w:rsidR="0078431B" w:rsidRPr="005F2C0B" w:rsidRDefault="004B1E9A" w:rsidP="004B1E9A">
            <w:pPr>
              <w:rPr>
                <w:rFonts w:cstheme="minorHAnsi"/>
                <w:noProof/>
                <w:color w:val="548DD4" w:themeColor="text2" w:themeTint="99"/>
                <w:lang w:eastAsia="de-DE"/>
              </w:rPr>
            </w:pPr>
            <w:r>
              <w:rPr>
                <w:rFonts w:cstheme="minorHAnsi"/>
                <w:noProof/>
                <w:color w:val="548DD4" w:themeColor="text2" w:themeTint="99"/>
                <w:lang w:eastAsia="de-DE"/>
              </w:rPr>
              <w:t xml:space="preserve">                  </w:t>
            </w:r>
          </w:p>
        </w:tc>
      </w:tr>
    </w:tbl>
    <w:p w:rsidR="00C6106B" w:rsidRPr="005F2C0B" w:rsidRDefault="00C6106B" w:rsidP="00C6106B">
      <w:pPr>
        <w:rPr>
          <w:rFonts w:cstheme="minorHAnsi"/>
          <w:color w:val="548DD4" w:themeColor="text2" w:themeTint="99"/>
        </w:rPr>
      </w:pPr>
    </w:p>
    <w:p w:rsidR="0078431B" w:rsidRPr="005F2C0B" w:rsidRDefault="0078431B" w:rsidP="00C6106B">
      <w:pPr>
        <w:rPr>
          <w:rFonts w:cstheme="minorHAnsi"/>
          <w:color w:val="548DD4" w:themeColor="text2" w:themeTint="99"/>
        </w:rPr>
      </w:pPr>
    </w:p>
    <w:p w:rsidR="0078431B" w:rsidRPr="005F2C0B" w:rsidRDefault="0078431B" w:rsidP="00C6106B">
      <w:pPr>
        <w:rPr>
          <w:rFonts w:cstheme="minorHAnsi"/>
          <w:color w:val="548DD4" w:themeColor="text2" w:themeTint="99"/>
        </w:rPr>
      </w:pPr>
    </w:p>
    <w:p w:rsidR="00826E8C" w:rsidRPr="00D80652" w:rsidRDefault="00826E8C" w:rsidP="00D80652">
      <w:pPr>
        <w:pStyle w:val="Listenabsatz"/>
        <w:numPr>
          <w:ilvl w:val="0"/>
          <w:numId w:val="19"/>
        </w:numPr>
        <w:rPr>
          <w:rFonts w:cstheme="minorHAnsi"/>
          <w:color w:val="548DD4" w:themeColor="text2" w:themeTint="99"/>
          <w:u w:val="single"/>
        </w:rPr>
      </w:pPr>
      <w:r w:rsidRPr="00D80652">
        <w:rPr>
          <w:rFonts w:cstheme="minorHAnsi"/>
          <w:color w:val="548DD4" w:themeColor="text2" w:themeTint="99"/>
          <w:u w:val="single"/>
        </w:rPr>
        <w:t>„Verpackung fotografieren“</w:t>
      </w:r>
    </w:p>
    <w:p w:rsidR="00EF76BE" w:rsidRPr="00EF76BE" w:rsidRDefault="00EF76BE" w:rsidP="00EF76BE">
      <w:pPr>
        <w:pStyle w:val="Listenabsatz"/>
        <w:rPr>
          <w:rFonts w:cstheme="minorHAnsi"/>
          <w:color w:val="548DD4" w:themeColor="text2" w:themeTint="99"/>
        </w:rPr>
      </w:pPr>
    </w:p>
    <w:p w:rsidR="00D305CD" w:rsidRPr="005F2C0B" w:rsidRDefault="00EF76BE" w:rsidP="00EF76BE">
      <w:pPr>
        <w:ind w:firstLine="708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FAAEBA8" wp14:editId="2B1F584F">
                <wp:simplePos x="0" y="0"/>
                <wp:positionH relativeFrom="column">
                  <wp:posOffset>6293659</wp:posOffset>
                </wp:positionH>
                <wp:positionV relativeFrom="paragraph">
                  <wp:posOffset>3965024</wp:posOffset>
                </wp:positionV>
                <wp:extent cx="2451798" cy="1678075"/>
                <wp:effectExtent l="0" t="0" r="5715" b="0"/>
                <wp:wrapNone/>
                <wp:docPr id="179" name="Textfeld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1798" cy="167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EF76BE" w:rsidRDefault="000B6921" w:rsidP="00EF76BE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EF76BE">
                              <w:rPr>
                                <w:color w:val="4F81BD" w:themeColor="accent1"/>
                              </w:rPr>
                              <w:t>Name hinzufügen und auf den Haken rechts oben tippen. Artikel landet in der Artikelübersicht.</w:t>
                            </w:r>
                            <w:r>
                              <w:rPr>
                                <w:color w:val="4F81BD" w:themeColor="accent1"/>
                              </w:rPr>
                              <w:t xml:space="preserve"> </w:t>
                            </w:r>
                            <w:r w:rsidRPr="00EF76BE">
                              <w:rPr>
                                <w:noProof/>
                                <w:color w:val="4F81BD" w:themeColor="accent1"/>
                                <w:lang w:eastAsia="de-DE"/>
                              </w:rPr>
                              <w:t xml:space="preserve">Nun kann über „Weitere Vorbestellung“ ein neuer Artikel oder ein Foto hinzugefügt werden. </w:t>
                            </w:r>
                          </w:p>
                          <w:p w:rsidR="000B6921" w:rsidRPr="00EF76BE" w:rsidRDefault="000B6921" w:rsidP="00EF76BE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9" o:spid="_x0000_s1060" type="#_x0000_t202" style="position:absolute;left:0;text-align:left;margin-left:495.55pt;margin-top:312.2pt;width:193.05pt;height:132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" fillcolor="white [3201]" stroked="f" strokeweight=".5pt">
                <v:path arrowok="t"/>
                <v:textbox>
                  <w:txbxContent>
                    <w:p w:rsidR="000B6921" w:rsidRPr="00EF76BE" w:rsidRDefault="000B6921" w:rsidP="00EF76BE">
                      <w:pPr>
                        <w:rPr>
                          <w:color w:val="4F81BD" w:themeColor="accent1"/>
                        </w:rPr>
                      </w:pPr>
                      <w:r w:rsidRPr="00EF76BE">
                        <w:rPr>
                          <w:color w:val="4F81BD" w:themeColor="accent1"/>
                        </w:rPr>
                        <w:t>Name hinzufügen und auf den Haken rechts oben tippen. Artikel landet in der Artikelübersicht.</w:t>
                      </w:r>
                      <w:r>
                        <w:rPr>
                          <w:color w:val="4F81BD" w:themeColor="accent1"/>
                        </w:rPr>
                        <w:t xml:space="preserve"> </w:t>
                      </w:r>
                      <w:r w:rsidRPr="00EF76BE">
                        <w:rPr>
                          <w:noProof/>
                          <w:color w:val="4F81BD" w:themeColor="accent1"/>
                          <w:lang w:eastAsia="de-DE"/>
                        </w:rPr>
                        <w:t xml:space="preserve">Nun kann über „Weitere Vorbestellung“ ein neuer Artikel oder ein Foto hinzugefügt werden. </w:t>
                      </w:r>
                    </w:p>
                    <w:p w:rsidR="000B6921" w:rsidRPr="00EF76BE" w:rsidRDefault="000B6921" w:rsidP="00EF76BE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6BC92CA" wp14:editId="2B5817C4">
                <wp:simplePos x="0" y="0"/>
                <wp:positionH relativeFrom="column">
                  <wp:posOffset>8053070</wp:posOffset>
                </wp:positionH>
                <wp:positionV relativeFrom="paragraph">
                  <wp:posOffset>1270</wp:posOffset>
                </wp:positionV>
                <wp:extent cx="542290" cy="552450"/>
                <wp:effectExtent l="0" t="0" r="10160" b="19050"/>
                <wp:wrapNone/>
                <wp:docPr id="177" name="Flussdiagramm: Verbindungsstel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524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ussdiagramm: Verbindungsstelle 177" o:spid="_x0000_s1026" type="#_x0000_t120" style="position:absolute;margin-left:634.1pt;margin-top:.1pt;width:42.7pt;height:43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" filled="f" strokecolor="#c00000" strokeweight="2pt"/>
            </w:pict>
          </mc:Fallback>
        </mc:AlternateContent>
      </w:r>
      <w:r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D947F82" wp14:editId="74EC9F1A">
                <wp:simplePos x="0" y="0"/>
                <wp:positionH relativeFrom="column">
                  <wp:posOffset>2515235</wp:posOffset>
                </wp:positionH>
                <wp:positionV relativeFrom="paragraph">
                  <wp:posOffset>2813050</wp:posOffset>
                </wp:positionV>
                <wp:extent cx="602615" cy="290830"/>
                <wp:effectExtent l="0" t="38100" r="64135" b="33020"/>
                <wp:wrapNone/>
                <wp:docPr id="175" name="Gerade Verbindung mit Pfei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615" cy="290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75" o:spid="_x0000_s1026" type="#_x0000_t32" style="position:absolute;margin-left:198.05pt;margin-top:221.5pt;width:47.45pt;height:22.9pt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" strokecolor="#4f81bd [3204]">
                <v:stroke endarrow="open"/>
                <o:lock v:ext="edit" shapetype="f"/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4A09278" wp14:editId="0F1FE056">
                <wp:simplePos x="0" y="0"/>
                <wp:positionH relativeFrom="column">
                  <wp:posOffset>3237077</wp:posOffset>
                </wp:positionH>
                <wp:positionV relativeFrom="paragraph">
                  <wp:posOffset>3967368</wp:posOffset>
                </wp:positionV>
                <wp:extent cx="2230120" cy="471805"/>
                <wp:effectExtent l="0" t="0" r="0" b="4445"/>
                <wp:wrapNone/>
                <wp:docPr id="174" name="Textfeld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471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826E8C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826E8C">
                              <w:rPr>
                                <w:color w:val="4F81BD" w:themeColor="accent1"/>
                              </w:rPr>
                              <w:t>„Foto benutzen“ 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4" o:spid="_x0000_s1061" type="#_x0000_t202" style="position:absolute;left:0;text-align:left;margin-left:254.9pt;margin-top:312.4pt;width:175.6pt;height:37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0B6921" w:rsidRPr="00826E8C" w:rsidRDefault="000B6921" w:rsidP="00826E8C">
                      <w:pPr>
                        <w:rPr>
                          <w:color w:val="4F81BD" w:themeColor="accent1"/>
                        </w:rPr>
                      </w:pPr>
                      <w:r w:rsidRPr="00826E8C">
                        <w:rPr>
                          <w:color w:val="4F81BD" w:themeColor="accent1"/>
                        </w:rPr>
                        <w:t>„Foto benutzen“ wählen</w:t>
                      </w:r>
                    </w:p>
                  </w:txbxContent>
                </v:textbox>
              </v:shape>
            </w:pict>
          </mc:Fallback>
        </mc:AlternateContent>
      </w:r>
      <w:r w:rsidR="00826E8C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EDF571" wp14:editId="47EDE4B7">
                <wp:simplePos x="0" y="0"/>
                <wp:positionH relativeFrom="column">
                  <wp:posOffset>445135</wp:posOffset>
                </wp:positionH>
                <wp:positionV relativeFrom="paragraph">
                  <wp:posOffset>3958590</wp:posOffset>
                </wp:positionV>
                <wp:extent cx="2230120" cy="612775"/>
                <wp:effectExtent l="0" t="0" r="0" b="0"/>
                <wp:wrapNone/>
                <wp:docPr id="173" name="Textfeld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61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826E8C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826E8C">
                              <w:rPr>
                                <w:color w:val="4F81BD" w:themeColor="accent1"/>
                              </w:rPr>
                              <w:t>„Verpackung fotografieren“ auswählen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3" o:spid="_x0000_s1062" type="#_x0000_t202" style="position:absolute;left:0;text-align:left;margin-left:35.05pt;margin-top:311.7pt;width:175.6pt;height:48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" fillcolor="white [3201]" stroked="f" strokeweight=".5pt">
                <v:path arrowok="t"/>
                <v:textbox>
                  <w:txbxContent>
                    <w:p w:rsidR="000B6921" w:rsidRPr="00826E8C" w:rsidRDefault="000B6921" w:rsidP="00826E8C">
                      <w:pPr>
                        <w:rPr>
                          <w:color w:val="4F81BD" w:themeColor="accent1"/>
                        </w:rPr>
                      </w:pPr>
                      <w:r w:rsidRPr="00826E8C">
                        <w:rPr>
                          <w:color w:val="4F81BD" w:themeColor="accent1"/>
                        </w:rPr>
                        <w:t>„Verpackung fotografieren“ auswählen</w:t>
                      </w:r>
                    </w:p>
                  </w:txbxContent>
                </v:textbox>
              </v:shape>
            </w:pict>
          </mc:Fallback>
        </mc:AlternateContent>
      </w:r>
      <w:r w:rsidR="00826E8C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0C6C1334" wp14:editId="292979C0">
            <wp:extent cx="2230979" cy="3960000"/>
            <wp:effectExtent l="0" t="0" r="0" b="2540"/>
            <wp:docPr id="167" name="Grafi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548DD4" w:themeColor="text2" w:themeTint="99"/>
        </w:rPr>
        <w:tab/>
      </w:r>
      <w:r w:rsidR="00826E8C"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 xml:space="preserve">   </w:t>
      </w:r>
      <w:r w:rsidR="00826E8C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373075A5" wp14:editId="591E0BF0">
            <wp:extent cx="2230979" cy="3960000"/>
            <wp:effectExtent l="0" t="0" r="0" b="2540"/>
            <wp:docPr id="168" name="Grafi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 w:rsidR="00826E8C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70BCDD96" wp14:editId="188DB6CF">
            <wp:extent cx="2230979" cy="3960000"/>
            <wp:effectExtent l="0" t="0" r="0" b="2540"/>
            <wp:docPr id="172" name="Grafi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</w:p>
    <w:p w:rsidR="00D305CD" w:rsidRDefault="00D305CD" w:rsidP="00C6106B">
      <w:pPr>
        <w:rPr>
          <w:rFonts w:cstheme="minorHAnsi"/>
          <w:color w:val="548DD4" w:themeColor="text2" w:themeTint="99"/>
        </w:rPr>
      </w:pPr>
    </w:p>
    <w:p w:rsidR="00826E8C" w:rsidRDefault="00826E8C" w:rsidP="00C6106B">
      <w:pPr>
        <w:rPr>
          <w:rFonts w:cstheme="minorHAnsi"/>
          <w:color w:val="548DD4" w:themeColor="text2" w:themeTint="99"/>
        </w:rPr>
      </w:pPr>
    </w:p>
    <w:p w:rsidR="00757738" w:rsidRDefault="00757738" w:rsidP="00C6106B">
      <w:pPr>
        <w:rPr>
          <w:rFonts w:cstheme="minorHAnsi"/>
          <w:color w:val="548DD4" w:themeColor="text2" w:themeTint="99"/>
        </w:rPr>
      </w:pPr>
    </w:p>
    <w:p w:rsidR="00757738" w:rsidRPr="00D80652" w:rsidRDefault="00757738" w:rsidP="00D80652">
      <w:pPr>
        <w:pStyle w:val="Listenabsatz"/>
        <w:numPr>
          <w:ilvl w:val="0"/>
          <w:numId w:val="19"/>
        </w:numPr>
        <w:rPr>
          <w:rFonts w:cstheme="minorHAnsi"/>
          <w:color w:val="548DD4" w:themeColor="text2" w:themeTint="99"/>
          <w:u w:val="single"/>
        </w:rPr>
      </w:pPr>
      <w:r w:rsidRPr="00D80652">
        <w:rPr>
          <w:rFonts w:cstheme="minorHAnsi"/>
          <w:color w:val="548DD4" w:themeColor="text2" w:themeTint="99"/>
          <w:u w:val="single"/>
        </w:rPr>
        <w:t>Name /PZN des Medikaments eingeben</w:t>
      </w:r>
    </w:p>
    <w:p w:rsidR="00E16415" w:rsidRPr="005F2C0B" w:rsidRDefault="00C77C51" w:rsidP="00C6106B">
      <w:pPr>
        <w:rPr>
          <w:rFonts w:cstheme="minorHAnsi"/>
          <w:color w:val="548DD4" w:themeColor="text2" w:themeTint="99"/>
        </w:rPr>
      </w:pP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  <w:t xml:space="preserve">Entweder Name des Medikaments oder PZN eingeben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3"/>
      </w:tblGrid>
      <w:tr w:rsidR="00C77C51" w:rsidRPr="005F2C0B" w:rsidTr="00C77C51">
        <w:trPr>
          <w:trHeight w:val="6777"/>
        </w:trPr>
        <w:tc>
          <w:tcPr>
            <w:tcW w:w="14503" w:type="dxa"/>
            <w:vAlign w:val="center"/>
          </w:tcPr>
          <w:p w:rsidR="00C77C51" w:rsidRPr="005F2C0B" w:rsidRDefault="00C77C51" w:rsidP="001050BD">
            <w:pPr>
              <w:pStyle w:val="Listenabsatz"/>
              <w:rPr>
                <w:rFonts w:cstheme="minorHAnsi"/>
                <w:color w:val="548DD4" w:themeColor="text2" w:themeTint="99"/>
              </w:rPr>
            </w:pPr>
            <w:r w:rsidRPr="00826E8C">
              <w:rPr>
                <w:rFonts w:cstheme="minorHAnsi"/>
                <w:noProof/>
                <w:color w:val="FF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989DAED" wp14:editId="08A05B0A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853440</wp:posOffset>
                      </wp:positionV>
                      <wp:extent cx="1939290" cy="1506220"/>
                      <wp:effectExtent l="0" t="38100" r="60960" b="17780"/>
                      <wp:wrapNone/>
                      <wp:docPr id="189" name="Gerade Verbindung mit Pfei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939290" cy="15062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189" o:spid="_x0000_s1026" type="#_x0000_t32" style="position:absolute;margin-left:164.15pt;margin-top:67.2pt;width:152.7pt;height:118.6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" strokecolor="#4f81bd [3204]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826E8C">
              <w:rPr>
                <w:rFonts w:cstheme="minorHAnsi"/>
                <w:noProof/>
                <w:color w:val="FF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AD1572B" wp14:editId="1C09B981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853440</wp:posOffset>
                      </wp:positionV>
                      <wp:extent cx="4601845" cy="1495425"/>
                      <wp:effectExtent l="0" t="57150" r="0" b="28575"/>
                      <wp:wrapNone/>
                      <wp:docPr id="191" name="Gerade Verbindung mit Pfei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601845" cy="1495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191" o:spid="_x0000_s1026" type="#_x0000_t32" style="position:absolute;margin-left:164.15pt;margin-top:67.2pt;width:362.35pt;height:117.75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" strokecolor="#4f81bd [3204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color w:val="548DD4" w:themeColor="text2" w:themeTint="99"/>
                <w:lang w:eastAsia="de-DE"/>
              </w:rPr>
              <w:drawing>
                <wp:inline distT="0" distB="0" distL="0" distR="0" wp14:anchorId="3C1E5C23" wp14:editId="73C16F1F">
                  <wp:extent cx="2230979" cy="3960000"/>
                  <wp:effectExtent l="0" t="0" r="0" b="2540"/>
                  <wp:docPr id="187" name="Grafi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98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7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548DD4" w:themeColor="text2" w:themeTint="99"/>
              </w:rPr>
              <w:t xml:space="preserve">                                       </w:t>
            </w:r>
            <w:r>
              <w:rPr>
                <w:rFonts w:cstheme="minorHAnsi"/>
                <w:noProof/>
                <w:color w:val="548DD4" w:themeColor="text2" w:themeTint="99"/>
                <w:lang w:eastAsia="de-DE"/>
              </w:rPr>
              <w:drawing>
                <wp:inline distT="0" distB="0" distL="0" distR="0" wp14:anchorId="5ED0F23E" wp14:editId="10EA29A4">
                  <wp:extent cx="2230979" cy="3960000"/>
                  <wp:effectExtent l="0" t="0" r="0" b="2540"/>
                  <wp:docPr id="188" name="Grafi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0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7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548DD4" w:themeColor="text2" w:themeTint="99"/>
              </w:rPr>
              <w:t xml:space="preserve">              </w:t>
            </w:r>
            <w:r>
              <w:rPr>
                <w:rFonts w:cstheme="minorHAnsi"/>
                <w:noProof/>
                <w:color w:val="548DD4" w:themeColor="text2" w:themeTint="99"/>
                <w:lang w:eastAsia="de-DE"/>
              </w:rPr>
              <w:drawing>
                <wp:inline distT="0" distB="0" distL="0" distR="0" wp14:anchorId="024C2863" wp14:editId="3EB60D18">
                  <wp:extent cx="2230979" cy="3960000"/>
                  <wp:effectExtent l="0" t="0" r="0" b="2540"/>
                  <wp:docPr id="186" name="Grafi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7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C51" w:rsidRPr="005F2C0B" w:rsidRDefault="00757738" w:rsidP="001050BD">
            <w:pPr>
              <w:jc w:val="center"/>
              <w:rPr>
                <w:rFonts w:cstheme="minorHAnsi"/>
                <w:color w:val="548DD4" w:themeColor="text2" w:themeTint="99"/>
              </w:rPr>
            </w:pPr>
            <w:r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9213539" wp14:editId="3A03C4F1">
                      <wp:simplePos x="0" y="0"/>
                      <wp:positionH relativeFrom="column">
                        <wp:posOffset>4991100</wp:posOffset>
                      </wp:positionH>
                      <wp:positionV relativeFrom="paragraph">
                        <wp:posOffset>112395</wp:posOffset>
                      </wp:positionV>
                      <wp:extent cx="3284220" cy="612775"/>
                      <wp:effectExtent l="0" t="0" r="0" b="0"/>
                      <wp:wrapNone/>
                      <wp:docPr id="182" name="Textfeld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84220" cy="612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6921" w:rsidRPr="00826E8C" w:rsidRDefault="000B6921" w:rsidP="00D92D42">
                                  <w:pPr>
                                    <w:rPr>
                                      <w:color w:val="4F81BD" w:themeColor="accen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548DD4" w:themeColor="text2" w:themeTint="99"/>
                                    </w:rPr>
                                    <w:t xml:space="preserve">Entweder Name oder PZN des Medikaments </w:t>
                                  </w:r>
                                  <w:r w:rsidRPr="009F2093">
                                    <w:rPr>
                                      <w:rFonts w:cstheme="minorHAnsi"/>
                                      <w:color w:val="548DD4" w:themeColor="text2" w:themeTint="99"/>
                                    </w:rPr>
                                    <w:t xml:space="preserve">eingeben, daraufhin wählen </w:t>
                                  </w:r>
                                  <w:r>
                                    <w:rPr>
                                      <w:rFonts w:cstheme="minorHAnsi"/>
                                      <w:color w:val="548DD4" w:themeColor="text2" w:themeTint="99"/>
                                    </w:rPr>
                                    <w:t>Sie das Produkt aus.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82" o:spid="_x0000_s1063" type="#_x0000_t202" style="position:absolute;left:0;text-align:left;margin-left:393pt;margin-top:8.85pt;width:258.6pt;height:48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" fillcolor="white [3201]" stroked="f" strokeweight=".5pt">
                      <v:path arrowok="t"/>
                      <v:textbox>
                        <w:txbxContent>
                          <w:p w:rsidR="000B6921" w:rsidRPr="00826E8C" w:rsidRDefault="000B6921" w:rsidP="00D92D42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</w:rPr>
                              <w:t xml:space="preserve">Entweder Name oder PZN des Medikaments </w:t>
                            </w:r>
                            <w:r w:rsidRPr="009F2093">
                              <w:rPr>
                                <w:rFonts w:cstheme="minorHAnsi"/>
                                <w:color w:val="548DD4" w:themeColor="text2" w:themeTint="99"/>
                              </w:rPr>
                              <w:t xml:space="preserve">eingeben, daraufhin wählen </w:t>
                            </w:r>
                            <w:r>
                              <w:rPr>
                                <w:rFonts w:cstheme="minorHAnsi"/>
                                <w:color w:val="548DD4" w:themeColor="text2" w:themeTint="99"/>
                              </w:rPr>
                              <w:t>Sie das Produkt aus.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2C0B">
              <w:rPr>
                <w:rFonts w:cstheme="minorHAnsi"/>
                <w:noProof/>
                <w:color w:val="548DD4" w:themeColor="text2" w:themeTint="9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DA72758" wp14:editId="509D33FC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69215</wp:posOffset>
                      </wp:positionV>
                      <wp:extent cx="2230120" cy="612775"/>
                      <wp:effectExtent l="0" t="0" r="0" b="0"/>
                      <wp:wrapNone/>
                      <wp:docPr id="180" name="Textfeld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0120" cy="612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6921" w:rsidRPr="00826E8C" w:rsidRDefault="000B6921" w:rsidP="00EF76BE">
                                  <w:pPr>
                                    <w:rPr>
                                      <w:color w:val="4F81BD" w:themeColor="accent1"/>
                                    </w:rPr>
                                  </w:pPr>
                                  <w:r w:rsidRPr="005F2C0B">
                                    <w:rPr>
                                      <w:rFonts w:cstheme="minorHAnsi"/>
                                      <w:color w:val="548DD4" w:themeColor="text2" w:themeTint="99"/>
                                    </w:rPr>
                                    <w:t>Das Feld „Name/PZN“ auswählen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80" o:spid="_x0000_s1064" type="#_x0000_t202" style="position:absolute;left:0;text-align:left;margin-left:36.15pt;margin-top:5.45pt;width:175.6pt;height:48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" fillcolor="white [3201]" stroked="f" strokeweight=".5pt">
                      <v:path arrowok="t"/>
                      <v:textbox>
                        <w:txbxContent>
                          <w:p w:rsidR="000B6921" w:rsidRPr="00826E8C" w:rsidRDefault="000B6921" w:rsidP="00EF76BE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>Das Feld „Name/PZN“ auswählen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77C51" w:rsidRDefault="00C77C51" w:rsidP="00C6106B">
      <w:pPr>
        <w:rPr>
          <w:rFonts w:cstheme="minorHAnsi"/>
          <w:color w:val="548DD4" w:themeColor="text2" w:themeTint="99"/>
        </w:rPr>
      </w:pPr>
    </w:p>
    <w:p w:rsidR="00757738" w:rsidRDefault="00757738" w:rsidP="00C6106B">
      <w:pPr>
        <w:rPr>
          <w:rFonts w:cstheme="minorHAnsi"/>
          <w:color w:val="548DD4" w:themeColor="text2" w:themeTint="99"/>
        </w:rPr>
      </w:pPr>
    </w:p>
    <w:p w:rsidR="00C77C51" w:rsidRDefault="00757738" w:rsidP="00C6106B">
      <w:pPr>
        <w:rPr>
          <w:rFonts w:cstheme="minorHAnsi"/>
          <w:color w:val="548DD4" w:themeColor="text2" w:themeTint="99"/>
        </w:rPr>
      </w:pPr>
      <w:r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9E01C4B" wp14:editId="65AA499A">
                <wp:simplePos x="0" y="0"/>
                <wp:positionH relativeFrom="column">
                  <wp:posOffset>2207895</wp:posOffset>
                </wp:positionH>
                <wp:positionV relativeFrom="paragraph">
                  <wp:posOffset>307340</wp:posOffset>
                </wp:positionV>
                <wp:extent cx="542290" cy="552450"/>
                <wp:effectExtent l="0" t="0" r="10160" b="19050"/>
                <wp:wrapNone/>
                <wp:docPr id="196" name="Flussdiagramm: Verbindungsstel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524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196" o:spid="_x0000_s1026" type="#_x0000_t120" style="position:absolute;margin-left:173.85pt;margin-top:24.2pt;width:42.7pt;height:43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" filled="f" strokecolor="#c00000" strokeweight="2pt"/>
            </w:pict>
          </mc:Fallback>
        </mc:AlternateContent>
      </w:r>
    </w:p>
    <w:p w:rsidR="00C77C51" w:rsidRPr="005F2C0B" w:rsidRDefault="00226A6D" w:rsidP="00C77C51">
      <w:pPr>
        <w:ind w:firstLine="708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0D68969" wp14:editId="516273A2">
                <wp:simplePos x="0" y="0"/>
                <wp:positionH relativeFrom="column">
                  <wp:posOffset>445519</wp:posOffset>
                </wp:positionH>
                <wp:positionV relativeFrom="paragraph">
                  <wp:posOffset>3980368</wp:posOffset>
                </wp:positionV>
                <wp:extent cx="2230120" cy="813917"/>
                <wp:effectExtent l="0" t="0" r="0" b="5715"/>
                <wp:wrapNone/>
                <wp:docPr id="183" name="Textfeld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81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D92D42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>Ausgewähltes Medikament erscheint im Rezeptformular. Über den Haken rechts oben die Eingabe bestätigen.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3" o:spid="_x0000_s1065" type="#_x0000_t202" style="position:absolute;left:0;text-align:left;margin-left:35.1pt;margin-top:313.4pt;width:175.6pt;height:64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" fillcolor="white [3201]" stroked="f" strokeweight=".5pt">
                <v:path arrowok="t"/>
                <v:textbox>
                  <w:txbxContent>
                    <w:p w:rsidR="000B6921" w:rsidRPr="00826E8C" w:rsidRDefault="000B6921" w:rsidP="00D92D42">
                      <w:pPr>
                        <w:rPr>
                          <w:color w:val="4F81BD" w:themeColor="accent1"/>
                        </w:rPr>
                      </w:pPr>
                      <w:r w:rsidRPr="005F2C0B">
                        <w:rPr>
                          <w:rFonts w:cstheme="minorHAnsi"/>
                          <w:color w:val="548DD4" w:themeColor="text2" w:themeTint="99"/>
                        </w:rPr>
                        <w:t>Ausgewähltes Medikament erscheint im Rezeptformular. Über den Haken rechts oben die Eingabe bestätigen.</w:t>
                      </w:r>
                    </w:p>
                  </w:txbxContent>
                </v:textbox>
              </v:shape>
            </w:pict>
          </mc:Fallback>
        </mc:AlternateContent>
      </w:r>
      <w:r w:rsidR="00757738"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8FAFCAC" wp14:editId="5FBC1EC3">
                <wp:simplePos x="0" y="0"/>
                <wp:positionH relativeFrom="column">
                  <wp:posOffset>2826978</wp:posOffset>
                </wp:positionH>
                <wp:positionV relativeFrom="paragraph">
                  <wp:posOffset>271689</wp:posOffset>
                </wp:positionV>
                <wp:extent cx="3164840" cy="1"/>
                <wp:effectExtent l="0" t="76200" r="16510" b="114300"/>
                <wp:wrapNone/>
                <wp:docPr id="197" name="Gerade Verbindung mit Pfei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6484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97" o:spid="_x0000_s1026" type="#_x0000_t32" style="position:absolute;margin-left:222.6pt;margin-top:21.4pt;width:249.2pt;height:0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" strokecolor="#c00000">
                <v:stroke endarrow="open"/>
                <o:lock v:ext="edit" shapetype="f"/>
              </v:shape>
            </w:pict>
          </mc:Fallback>
        </mc:AlternateContent>
      </w:r>
      <w:r w:rsidR="00C77C51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4EF4F53B" wp14:editId="2670C2D5">
            <wp:extent cx="2230979" cy="3960000"/>
            <wp:effectExtent l="0" t="0" r="0" b="2540"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C51">
        <w:rPr>
          <w:rFonts w:cstheme="minorHAnsi"/>
          <w:color w:val="548DD4" w:themeColor="text2" w:themeTint="99"/>
        </w:rPr>
        <w:tab/>
      </w:r>
      <w:r w:rsidR="00C77C51">
        <w:rPr>
          <w:rFonts w:cstheme="minorHAnsi"/>
          <w:color w:val="548DD4" w:themeColor="text2" w:themeTint="99"/>
        </w:rPr>
        <w:tab/>
      </w:r>
      <w:r w:rsidR="00C77C51">
        <w:rPr>
          <w:rFonts w:cstheme="minorHAnsi"/>
          <w:color w:val="548DD4" w:themeColor="text2" w:themeTint="99"/>
        </w:rPr>
        <w:tab/>
      </w:r>
      <w:r w:rsidR="00C77C51">
        <w:rPr>
          <w:rFonts w:cstheme="minorHAnsi"/>
          <w:color w:val="548DD4" w:themeColor="text2" w:themeTint="99"/>
        </w:rPr>
        <w:tab/>
      </w:r>
      <w:r w:rsidR="00C77C51">
        <w:rPr>
          <w:rFonts w:cstheme="minorHAnsi"/>
          <w:color w:val="548DD4" w:themeColor="text2" w:themeTint="99"/>
        </w:rPr>
        <w:tab/>
      </w:r>
      <w:r w:rsidR="00C77C51">
        <w:rPr>
          <w:rFonts w:cstheme="minorHAnsi"/>
          <w:color w:val="548DD4" w:themeColor="text2" w:themeTint="99"/>
        </w:rPr>
        <w:tab/>
      </w:r>
      <w:r w:rsidR="00C77C51">
        <w:rPr>
          <w:rFonts w:cstheme="minorHAnsi"/>
          <w:color w:val="548DD4" w:themeColor="text2" w:themeTint="99"/>
        </w:rPr>
        <w:tab/>
      </w:r>
      <w:r w:rsidR="00C77C51">
        <w:rPr>
          <w:rFonts w:cstheme="minorHAnsi"/>
          <w:color w:val="548DD4" w:themeColor="text2" w:themeTint="99"/>
        </w:rPr>
        <w:tab/>
      </w:r>
      <w:r w:rsidR="00C77C51">
        <w:rPr>
          <w:rFonts w:cstheme="minorHAnsi"/>
          <w:color w:val="548DD4" w:themeColor="text2" w:themeTint="99"/>
        </w:rPr>
        <w:tab/>
      </w:r>
      <w:r w:rsidR="00C77C51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4EEF3C85" wp14:editId="4AF19DAC">
            <wp:extent cx="2230979" cy="3960000"/>
            <wp:effectExtent l="0" t="0" r="0" b="2540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45A" w:rsidRDefault="00194DF1" w:rsidP="00C6106B">
      <w:pPr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23AA3C8" wp14:editId="0EA9F066">
                <wp:simplePos x="0" y="0"/>
                <wp:positionH relativeFrom="column">
                  <wp:posOffset>6303010</wp:posOffset>
                </wp:positionH>
                <wp:positionV relativeFrom="paragraph">
                  <wp:posOffset>-6350</wp:posOffset>
                </wp:positionV>
                <wp:extent cx="2230120" cy="1346200"/>
                <wp:effectExtent l="0" t="0" r="0" b="6350"/>
                <wp:wrapNone/>
                <wp:docPr id="185" name="Textfeld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5F2C0B" w:rsidRDefault="000B6921" w:rsidP="00D92D42">
                            <w:pPr>
                              <w:rPr>
                                <w:rFonts w:cstheme="minorHAnsi"/>
                                <w:color w:val="548DD4" w:themeColor="text2" w:themeTint="99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 xml:space="preserve">Artikel </w:t>
                            </w:r>
                            <w:r>
                              <w:rPr>
                                <w:rFonts w:cstheme="minorHAnsi"/>
                                <w:color w:val="548DD4" w:themeColor="text2" w:themeTint="99"/>
                              </w:rPr>
                              <w:t xml:space="preserve">landet in der Artikelübersicht. </w:t>
                            </w:r>
                            <w:r w:rsidRPr="005F2C0B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Nun kann über „Weitere Vorbestellung“ ein neuer Artikel oder ein Foto hinzugefügt werden. Über „weiter“ schließen Sie den Vorgang ab.</w:t>
                            </w:r>
                          </w:p>
                          <w:p w:rsidR="000B6921" w:rsidRPr="00826E8C" w:rsidRDefault="000B6921" w:rsidP="00D92D42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5" o:spid="_x0000_s1066" type="#_x0000_t202" style="position:absolute;margin-left:496.3pt;margin-top:-.5pt;width:175.6pt;height:10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" fillcolor="white [3201]" stroked="f" strokeweight=".5pt">
                <v:path arrowok="t"/>
                <v:textbox>
                  <w:txbxContent>
                    <w:p w:rsidR="000B6921" w:rsidRPr="005F2C0B" w:rsidRDefault="000B6921" w:rsidP="00D92D42">
                      <w:pPr>
                        <w:rPr>
                          <w:rFonts w:cstheme="minorHAnsi"/>
                          <w:color w:val="548DD4" w:themeColor="text2" w:themeTint="99"/>
                        </w:rPr>
                      </w:pPr>
                      <w:r w:rsidRPr="005F2C0B">
                        <w:rPr>
                          <w:rFonts w:cstheme="minorHAnsi"/>
                          <w:color w:val="548DD4" w:themeColor="text2" w:themeTint="99"/>
                        </w:rPr>
                        <w:t xml:space="preserve">Artikel </w:t>
                      </w:r>
                      <w:r>
                        <w:rPr>
                          <w:rFonts w:cstheme="minorHAnsi"/>
                          <w:color w:val="548DD4" w:themeColor="text2" w:themeTint="99"/>
                        </w:rPr>
                        <w:t xml:space="preserve">landet in der Artikelübersicht. </w:t>
                      </w:r>
                      <w:r w:rsidRPr="005F2C0B"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  <w:t>Nun kann über „Weitere Vorbestellung“ ein neuer Artikel oder ein Foto hinzugefügt werden. Über „weiter“ schließen Sie den Vorgang ab.</w:t>
                      </w:r>
                    </w:p>
                    <w:p w:rsidR="000B6921" w:rsidRPr="00826E8C" w:rsidRDefault="000B6921" w:rsidP="00D92D42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C51">
        <w:rPr>
          <w:rFonts w:cstheme="minorHAnsi"/>
          <w:color w:val="548DD4" w:themeColor="text2" w:themeTint="99"/>
        </w:rPr>
        <w:tab/>
      </w:r>
    </w:p>
    <w:p w:rsidR="00C77C51" w:rsidRDefault="00C77C51" w:rsidP="00C6106B">
      <w:pPr>
        <w:rPr>
          <w:rFonts w:cstheme="minorHAnsi"/>
          <w:color w:val="548DD4" w:themeColor="text2" w:themeTint="99"/>
        </w:rPr>
      </w:pPr>
    </w:p>
    <w:p w:rsidR="00D80652" w:rsidRDefault="00D80652" w:rsidP="00D80652">
      <w:pPr>
        <w:rPr>
          <w:rFonts w:cstheme="minorHAnsi"/>
          <w:color w:val="548DD4" w:themeColor="text2" w:themeTint="99"/>
        </w:rPr>
      </w:pPr>
    </w:p>
    <w:p w:rsidR="00D80652" w:rsidRDefault="00D80652" w:rsidP="00D80652">
      <w:pPr>
        <w:rPr>
          <w:rFonts w:cstheme="minorHAnsi"/>
          <w:color w:val="548DD4" w:themeColor="text2" w:themeTint="99"/>
        </w:rPr>
      </w:pPr>
    </w:p>
    <w:p w:rsidR="00C77C51" w:rsidRPr="00D80652" w:rsidRDefault="00CB52E6" w:rsidP="00D80652">
      <w:pPr>
        <w:pStyle w:val="Listenabsatz"/>
        <w:numPr>
          <w:ilvl w:val="0"/>
          <w:numId w:val="19"/>
        </w:numPr>
        <w:rPr>
          <w:rFonts w:cstheme="minorHAnsi"/>
          <w:color w:val="548DD4" w:themeColor="text2" w:themeTint="99"/>
          <w:u w:val="single"/>
        </w:rPr>
      </w:pPr>
      <w:r w:rsidRPr="00D80652">
        <w:rPr>
          <w:rFonts w:cstheme="minorHAnsi"/>
          <w:color w:val="548DD4" w:themeColor="text2" w:themeTint="99"/>
          <w:u w:val="single"/>
        </w:rPr>
        <w:t>Barcodefunktion</w:t>
      </w:r>
    </w:p>
    <w:p w:rsidR="00CB52E6" w:rsidRPr="00CB52E6" w:rsidRDefault="00121C03" w:rsidP="00CB52E6">
      <w:pPr>
        <w:ind w:left="360"/>
        <w:rPr>
          <w:rFonts w:cstheme="minorHAnsi"/>
          <w:color w:val="548DD4" w:themeColor="text2" w:themeTint="99"/>
        </w:rPr>
      </w:pPr>
      <w:r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A006A6B" wp14:editId="1CFF4551">
                <wp:simplePos x="0" y="0"/>
                <wp:positionH relativeFrom="column">
                  <wp:posOffset>8570595</wp:posOffset>
                </wp:positionH>
                <wp:positionV relativeFrom="paragraph">
                  <wp:posOffset>261620</wp:posOffset>
                </wp:positionV>
                <wp:extent cx="542290" cy="552450"/>
                <wp:effectExtent l="0" t="0" r="10160" b="19050"/>
                <wp:wrapNone/>
                <wp:docPr id="212" name="Flussdiagramm: Verbindungsstel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524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12" o:spid="_x0000_s1026" type="#_x0000_t120" style="position:absolute;margin-left:674.85pt;margin-top:20.6pt;width:42.7pt;height:43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" filled="f" strokecolor="#c00000" strokeweight="2pt"/>
            </w:pict>
          </mc:Fallback>
        </mc:AlternateContent>
      </w:r>
    </w:p>
    <w:p w:rsidR="0030145A" w:rsidRPr="005F2C0B" w:rsidRDefault="00194DF1" w:rsidP="00194DF1">
      <w:pPr>
        <w:ind w:left="360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81301FB" wp14:editId="5C3FAD95">
                <wp:simplePos x="0" y="0"/>
                <wp:positionH relativeFrom="column">
                  <wp:posOffset>3588357</wp:posOffset>
                </wp:positionH>
                <wp:positionV relativeFrom="paragraph">
                  <wp:posOffset>3985741</wp:posOffset>
                </wp:positionV>
                <wp:extent cx="2230120" cy="612775"/>
                <wp:effectExtent l="0" t="0" r="0" b="0"/>
                <wp:wrapNone/>
                <wp:docPr id="205" name="Textfeld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61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757738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>Barcode abscannen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5" o:spid="_x0000_s1067" type="#_x0000_t202" style="position:absolute;left:0;text-align:left;margin-left:282.55pt;margin-top:313.85pt;width:175.6pt;height:48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0B6921" w:rsidRPr="00826E8C" w:rsidRDefault="000B6921" w:rsidP="00757738">
                      <w:pPr>
                        <w:rPr>
                          <w:color w:val="4F81BD" w:themeColor="accent1"/>
                        </w:rPr>
                      </w:pPr>
                      <w:r w:rsidRPr="005F2C0B">
                        <w:rPr>
                          <w:rFonts w:cstheme="minorHAnsi"/>
                          <w:color w:val="548DD4" w:themeColor="text2" w:themeTint="99"/>
                        </w:rPr>
                        <w:t>Barcode abscannen</w:t>
                      </w:r>
                    </w:p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1F31E33" wp14:editId="36DA41AD">
                <wp:simplePos x="0" y="0"/>
                <wp:positionH relativeFrom="column">
                  <wp:posOffset>223904</wp:posOffset>
                </wp:positionH>
                <wp:positionV relativeFrom="paragraph">
                  <wp:posOffset>3987465</wp:posOffset>
                </wp:positionV>
                <wp:extent cx="2230120" cy="612775"/>
                <wp:effectExtent l="0" t="0" r="0" b="0"/>
                <wp:wrapNone/>
                <wp:docPr id="206" name="Textfeld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61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757738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>Barcode-Symbol auswählen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6" o:spid="_x0000_s1068" type="#_x0000_t202" style="position:absolute;left:0;text-align:left;margin-left:17.65pt;margin-top:313.95pt;width:175.6pt;height:48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0B6921" w:rsidRPr="00826E8C" w:rsidRDefault="000B6921" w:rsidP="00757738">
                      <w:pPr>
                        <w:rPr>
                          <w:color w:val="4F81BD" w:themeColor="accent1"/>
                        </w:rPr>
                      </w:pPr>
                      <w:r w:rsidRPr="005F2C0B">
                        <w:rPr>
                          <w:rFonts w:cstheme="minorHAnsi"/>
                          <w:color w:val="548DD4" w:themeColor="text2" w:themeTint="99"/>
                        </w:rPr>
                        <w:t>Barcode-Symbol auswählen</w:t>
                      </w:r>
                    </w:p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E1657B2" wp14:editId="6A2F3D4D">
                <wp:simplePos x="0" y="0"/>
                <wp:positionH relativeFrom="column">
                  <wp:posOffset>6786029</wp:posOffset>
                </wp:positionH>
                <wp:positionV relativeFrom="paragraph">
                  <wp:posOffset>4069136</wp:posOffset>
                </wp:positionV>
                <wp:extent cx="2230120" cy="1004835"/>
                <wp:effectExtent l="0" t="0" r="0" b="5080"/>
                <wp:wrapNone/>
                <wp:docPr id="204" name="Textfeld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100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Default="000B6921" w:rsidP="00194DF1">
                            <w:pPr>
                              <w:spacing w:after="0"/>
                              <w:rPr>
                                <w:rFonts w:cstheme="minorHAnsi"/>
                                <w:color w:val="548DD4" w:themeColor="text2" w:themeTint="99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 xml:space="preserve">Medikament erscheint im Rezeptformular. </w:t>
                            </w:r>
                          </w:p>
                          <w:p w:rsidR="000B6921" w:rsidRPr="00826E8C" w:rsidRDefault="000B6921" w:rsidP="00194DF1">
                            <w:pPr>
                              <w:spacing w:after="0"/>
                              <w:rPr>
                                <w:color w:val="4F81BD" w:themeColor="accent1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>Über den Haken rechts oben die Eingabe bestätigen.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4" o:spid="_x0000_s1069" type="#_x0000_t202" style="position:absolute;left:0;text-align:left;margin-left:534.35pt;margin-top:320.4pt;width:175.6pt;height:79.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" fillcolor="white [3201]" stroked="f" strokeweight=".5pt">
                <v:path arrowok="t"/>
                <v:textbox>
                  <w:txbxContent>
                    <w:p w:rsidR="000B6921" w:rsidRDefault="000B6921" w:rsidP="00194DF1">
                      <w:pPr>
                        <w:spacing w:after="0"/>
                        <w:rPr>
                          <w:rFonts w:cstheme="minorHAnsi"/>
                          <w:color w:val="548DD4" w:themeColor="text2" w:themeTint="99"/>
                        </w:rPr>
                      </w:pPr>
                      <w:r w:rsidRPr="005F2C0B">
                        <w:rPr>
                          <w:rFonts w:cstheme="minorHAnsi"/>
                          <w:color w:val="548DD4" w:themeColor="text2" w:themeTint="99"/>
                        </w:rPr>
                        <w:t xml:space="preserve">Medikament erscheint im Rezeptformular. </w:t>
                      </w:r>
                    </w:p>
                    <w:p w:rsidR="000B6921" w:rsidRPr="00826E8C" w:rsidRDefault="000B6921" w:rsidP="00194DF1">
                      <w:pPr>
                        <w:spacing w:after="0"/>
                        <w:rPr>
                          <w:color w:val="4F81BD" w:themeColor="accent1"/>
                        </w:rPr>
                      </w:pPr>
                      <w:r w:rsidRPr="005F2C0B">
                        <w:rPr>
                          <w:rFonts w:cstheme="minorHAnsi"/>
                          <w:color w:val="548DD4" w:themeColor="text2" w:themeTint="99"/>
                        </w:rPr>
                        <w:t>Über den Haken rechts oben die Eingabe bestätigen.</w:t>
                      </w:r>
                    </w:p>
                  </w:txbxContent>
                </v:textbox>
              </v:shape>
            </w:pict>
          </mc:Fallback>
        </mc:AlternateContent>
      </w:r>
      <w:r w:rsidR="00CB52E6"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14F93B5" wp14:editId="54E24D56">
                <wp:simplePos x="0" y="0"/>
                <wp:positionH relativeFrom="column">
                  <wp:posOffset>2595866</wp:posOffset>
                </wp:positionH>
                <wp:positionV relativeFrom="paragraph">
                  <wp:posOffset>2072849</wp:posOffset>
                </wp:positionV>
                <wp:extent cx="1687830" cy="391530"/>
                <wp:effectExtent l="0" t="0" r="64770" b="85090"/>
                <wp:wrapNone/>
                <wp:docPr id="211" name="Gerade Verbindung mit Pfei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87830" cy="3915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211" o:spid="_x0000_s1026" type="#_x0000_t32" style="position:absolute;margin-left:204.4pt;margin-top:163.2pt;width:132.9pt;height:30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" strokecolor="#c00000">
                <v:stroke endarrow="open"/>
                <o:lock v:ext="edit" shapetype="f"/>
              </v:shape>
            </w:pict>
          </mc:Fallback>
        </mc:AlternateContent>
      </w:r>
      <w:r w:rsidR="00CB52E6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8BDBA22" wp14:editId="719A4E50">
                <wp:simplePos x="0" y="0"/>
                <wp:positionH relativeFrom="column">
                  <wp:posOffset>1977878</wp:posOffset>
                </wp:positionH>
                <wp:positionV relativeFrom="paragraph">
                  <wp:posOffset>1715770</wp:posOffset>
                </wp:positionV>
                <wp:extent cx="542290" cy="552450"/>
                <wp:effectExtent l="0" t="0" r="10160" b="19050"/>
                <wp:wrapNone/>
                <wp:docPr id="209" name="Flussdiagramm: Verbindungsstel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524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09" o:spid="_x0000_s1026" type="#_x0000_t120" style="position:absolute;margin-left:155.75pt;margin-top:135.1pt;width:42.7pt;height:43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" filled="f" strokecolor="#c00000" strokeweight="2pt"/>
            </w:pict>
          </mc:Fallback>
        </mc:AlternateContent>
      </w:r>
      <w:r w:rsidR="00CB52E6" w:rsidRPr="005F2C0B">
        <w:rPr>
          <w:rFonts w:eastAsia="Times New Roman" w:cstheme="minorHAnsi"/>
          <w:noProof/>
          <w:color w:val="548DD4" w:themeColor="text2" w:themeTint="99"/>
          <w:lang w:eastAsia="de-DE"/>
        </w:rPr>
        <w:drawing>
          <wp:inline distT="0" distB="0" distL="0" distR="0" wp14:anchorId="47BB5A75" wp14:editId="798A1D08">
            <wp:extent cx="2226391" cy="3960000"/>
            <wp:effectExtent l="0" t="0" r="2540" b="2540"/>
            <wp:docPr id="207" name="Grafik 207" descr="C:\Users\swessinger\Pictures\App-Booklet\Screen 11 VB- Kassenrezept 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ssinger\Pictures\App-Booklet\Screen 11 VB- Kassenrezept Star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9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E6">
        <w:rPr>
          <w:rFonts w:cstheme="minorHAnsi"/>
          <w:color w:val="548DD4" w:themeColor="text2" w:themeTint="99"/>
        </w:rPr>
        <w:tab/>
      </w:r>
      <w:r w:rsidR="00CB52E6">
        <w:rPr>
          <w:rFonts w:cstheme="minorHAnsi"/>
          <w:color w:val="548DD4" w:themeColor="text2" w:themeTint="99"/>
        </w:rPr>
        <w:tab/>
      </w:r>
      <w:r w:rsidR="00CB52E6">
        <w:rPr>
          <w:rFonts w:cstheme="minorHAnsi"/>
          <w:color w:val="548DD4" w:themeColor="text2" w:themeTint="99"/>
        </w:rPr>
        <w:tab/>
      </w:r>
      <w:r w:rsidR="00CB52E6" w:rsidRPr="005F2C0B">
        <w:rPr>
          <w:rFonts w:eastAsia="Times New Roman" w:cstheme="minorHAnsi"/>
          <w:noProof/>
          <w:color w:val="548DD4" w:themeColor="text2" w:themeTint="99"/>
          <w:lang w:eastAsia="de-DE"/>
        </w:rPr>
        <w:drawing>
          <wp:inline distT="0" distB="0" distL="0" distR="0" wp14:anchorId="4288B6A4" wp14:editId="11D37970">
            <wp:extent cx="2223847" cy="3960000"/>
            <wp:effectExtent l="0" t="0" r="5080" b="2540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47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52E6">
        <w:rPr>
          <w:rFonts w:cstheme="minorHAnsi"/>
          <w:color w:val="548DD4" w:themeColor="text2" w:themeTint="99"/>
        </w:rPr>
        <w:tab/>
      </w:r>
      <w:r w:rsidR="00CB52E6">
        <w:rPr>
          <w:rFonts w:cstheme="minorHAnsi"/>
          <w:color w:val="548DD4" w:themeColor="text2" w:themeTint="99"/>
        </w:rPr>
        <w:tab/>
        <w:t xml:space="preserve">   </w:t>
      </w:r>
      <w:r w:rsidR="00CB52E6">
        <w:rPr>
          <w:rFonts w:cstheme="minorHAnsi"/>
          <w:color w:val="548DD4" w:themeColor="text2" w:themeTint="99"/>
        </w:rPr>
        <w:tab/>
        <w:t xml:space="preserve"> </w:t>
      </w:r>
      <w:r w:rsidR="00CB52E6" w:rsidRPr="005F2C0B">
        <w:rPr>
          <w:rFonts w:eastAsia="Times New Roman" w:cstheme="minorHAnsi"/>
          <w:noProof/>
          <w:color w:val="548DD4" w:themeColor="text2" w:themeTint="99"/>
          <w:lang w:eastAsia="de-DE"/>
        </w:rPr>
        <w:drawing>
          <wp:inline distT="0" distB="0" distL="0" distR="0" wp14:anchorId="78E67894" wp14:editId="3CACBD20">
            <wp:extent cx="2241725" cy="3960000"/>
            <wp:effectExtent l="0" t="0" r="6350" b="254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25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45A" w:rsidRDefault="0030145A" w:rsidP="00C6106B">
      <w:pPr>
        <w:rPr>
          <w:rFonts w:cstheme="minorHAnsi"/>
          <w:color w:val="548DD4" w:themeColor="text2" w:themeTint="99"/>
        </w:rPr>
      </w:pPr>
    </w:p>
    <w:p w:rsidR="00194DF1" w:rsidRDefault="00194DF1" w:rsidP="00C6106B">
      <w:pPr>
        <w:rPr>
          <w:rFonts w:cstheme="minorHAnsi"/>
          <w:color w:val="548DD4" w:themeColor="text2" w:themeTint="99"/>
        </w:rPr>
      </w:pPr>
    </w:p>
    <w:p w:rsidR="00A2553B" w:rsidRDefault="00A2553B" w:rsidP="00C6106B">
      <w:pPr>
        <w:rPr>
          <w:rFonts w:cstheme="minorHAnsi"/>
          <w:color w:val="548DD4" w:themeColor="text2" w:themeTint="99"/>
          <w:sz w:val="28"/>
        </w:rPr>
      </w:pPr>
      <w:r>
        <w:rPr>
          <w:rFonts w:cstheme="minorHAnsi"/>
          <w:color w:val="548DD4" w:themeColor="text2" w:themeTint="99"/>
          <w:sz w:val="28"/>
        </w:rPr>
        <w:lastRenderedPageBreak/>
        <w:t>3.4 Archiv</w:t>
      </w:r>
    </w:p>
    <w:p w:rsidR="00A2553B" w:rsidRDefault="00D54287" w:rsidP="00A2553B">
      <w:pPr>
        <w:rPr>
          <w:rFonts w:cstheme="minorHAnsi"/>
          <w:color w:val="548DD4" w:themeColor="text2" w:themeTint="99"/>
          <w:sz w:val="28"/>
        </w:rPr>
      </w:pPr>
      <w:r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9E05C1A" wp14:editId="3F3A255E">
                <wp:simplePos x="0" y="0"/>
                <wp:positionH relativeFrom="column">
                  <wp:posOffset>8353376</wp:posOffset>
                </wp:positionH>
                <wp:positionV relativeFrom="paragraph">
                  <wp:posOffset>1317381</wp:posOffset>
                </wp:positionV>
                <wp:extent cx="949765" cy="571500"/>
                <wp:effectExtent l="38100" t="0" r="22225" b="57150"/>
                <wp:wrapNone/>
                <wp:docPr id="11" name="Gerade Verbindung mit Pfei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49765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1" o:spid="_x0000_s1026" type="#_x0000_t32" style="position:absolute;margin-left:657.75pt;margin-top:103.75pt;width:74.8pt;height:4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" strokecolor="#c00000">
                <v:stroke endarrow="open"/>
                <o:lock v:ext="edit" shapetype="f"/>
              </v:shape>
            </w:pict>
          </mc:Fallback>
        </mc:AlternateContent>
      </w:r>
      <w:r w:rsidR="004737AB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4B84B69" wp14:editId="1D31C0D5">
                <wp:simplePos x="0" y="0"/>
                <wp:positionH relativeFrom="column">
                  <wp:posOffset>6559550</wp:posOffset>
                </wp:positionH>
                <wp:positionV relativeFrom="paragraph">
                  <wp:posOffset>4034155</wp:posOffset>
                </wp:positionV>
                <wp:extent cx="2230120" cy="685800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A2553B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</w:rPr>
                              <w:t>Wählen Sie „Alle erneut Vorbestellen“ um Ihre Auswahl ein weiteres Mal</w:t>
                            </w:r>
                            <w:r w:rsidRPr="009F2093">
                              <w:rPr>
                                <w:rFonts w:cstheme="minorHAnsi"/>
                                <w:color w:val="548DD4" w:themeColor="text2" w:themeTint="99"/>
                              </w:rPr>
                              <w:t xml:space="preserve"> zu </w:t>
                            </w:r>
                            <w:r>
                              <w:rPr>
                                <w:rFonts w:cstheme="minorHAnsi"/>
                                <w:color w:val="548DD4" w:themeColor="text2" w:themeTint="99"/>
                              </w:rPr>
                              <w:t>bestellen.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70" type="#_x0000_t202" style="position:absolute;margin-left:516.5pt;margin-top:317.65pt;width:175.6pt;height:5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" fillcolor="white [3201]" stroked="f" strokeweight=".5pt">
                <v:path arrowok="t"/>
                <v:textbox>
                  <w:txbxContent>
                    <w:p w:rsidR="000B6921" w:rsidRPr="00826E8C" w:rsidRDefault="000B6921" w:rsidP="00A2553B">
                      <w:pPr>
                        <w:rPr>
                          <w:color w:val="4F81BD" w:themeColor="accent1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</w:rPr>
                        <w:t>Wählen Sie „Alle erneut Vorbestellen“ um Ihre Auswahl ein weiteres Mal</w:t>
                      </w:r>
                      <w:r w:rsidRPr="009F2093">
                        <w:rPr>
                          <w:rFonts w:cstheme="minorHAnsi"/>
                          <w:color w:val="548DD4" w:themeColor="text2" w:themeTint="99"/>
                        </w:rPr>
                        <w:t xml:space="preserve"> zu </w:t>
                      </w:r>
                      <w:r>
                        <w:rPr>
                          <w:rFonts w:cstheme="minorHAnsi"/>
                          <w:color w:val="548DD4" w:themeColor="text2" w:themeTint="99"/>
                        </w:rPr>
                        <w:t>bestellen.</w:t>
                      </w:r>
                    </w:p>
                  </w:txbxContent>
                </v:textbox>
              </v:shape>
            </w:pict>
          </mc:Fallback>
        </mc:AlternateContent>
      </w:r>
      <w:r w:rsidR="004737AB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8BF5C03" wp14:editId="00398E26">
                <wp:simplePos x="0" y="0"/>
                <wp:positionH relativeFrom="column">
                  <wp:posOffset>3385918</wp:posOffset>
                </wp:positionH>
                <wp:positionV relativeFrom="paragraph">
                  <wp:posOffset>4042995</wp:posOffset>
                </wp:positionV>
                <wp:extent cx="2230120" cy="1107831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1107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A2553B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</w:rPr>
                              <w:t>Das Archiv bietet Ihnen die Möglichkeit, gesendete Vorbestellungen einzusehen und gegebenenfalls noch einmal vorzubestellen.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71" type="#_x0000_t202" style="position:absolute;margin-left:266.6pt;margin-top:318.35pt;width:175.6pt;height:87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" fillcolor="white [3201]" stroked="f" strokeweight=".5pt">
                <v:path arrowok="t"/>
                <v:textbox>
                  <w:txbxContent>
                    <w:p w:rsidR="000B6921" w:rsidRPr="00826E8C" w:rsidRDefault="000B6921" w:rsidP="00A2553B">
                      <w:pPr>
                        <w:rPr>
                          <w:color w:val="4F81BD" w:themeColor="accent1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</w:rPr>
                        <w:t>Das Archiv bietet Ihnen die Möglichkeit, gesendete Vorbestellungen einzusehen und gegebenenfalls noch einmal vorzubestellen.</w:t>
                      </w:r>
                    </w:p>
                  </w:txbxContent>
                </v:textbox>
              </v:shape>
            </w:pict>
          </mc:Fallback>
        </mc:AlternateContent>
      </w:r>
      <w:r w:rsidR="00A2553B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B0EFDFA" wp14:editId="4932462C">
                <wp:simplePos x="0" y="0"/>
                <wp:positionH relativeFrom="column">
                  <wp:posOffset>240763</wp:posOffset>
                </wp:positionH>
                <wp:positionV relativeFrom="paragraph">
                  <wp:posOffset>4038405</wp:posOffset>
                </wp:positionV>
                <wp:extent cx="2230120" cy="612775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61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4737AB" w:rsidRDefault="000B6921" w:rsidP="00A2553B">
                            <w:pPr>
                              <w:rPr>
                                <w:i/>
                                <w:color w:val="4F81BD" w:themeColor="accent1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</w:rPr>
                              <w:t xml:space="preserve">Wählen Sie </w:t>
                            </w:r>
                            <w:r>
                              <w:rPr>
                                <w:rFonts w:cstheme="minorHAnsi"/>
                                <w:i/>
                                <w:color w:val="548DD4" w:themeColor="text2" w:themeTint="99"/>
                              </w:rPr>
                              <w:t>Archiv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72" type="#_x0000_t202" style="position:absolute;margin-left:18.95pt;margin-top:318pt;width:175.6pt;height:48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0B6921" w:rsidRPr="004737AB" w:rsidRDefault="000B6921" w:rsidP="00A2553B">
                      <w:pPr>
                        <w:rPr>
                          <w:i/>
                          <w:color w:val="4F81BD" w:themeColor="accent1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</w:rPr>
                        <w:t xml:space="preserve">Wählen Sie </w:t>
                      </w:r>
                      <w:r>
                        <w:rPr>
                          <w:rFonts w:cstheme="minorHAnsi"/>
                          <w:i/>
                          <w:color w:val="548DD4" w:themeColor="text2" w:themeTint="99"/>
                        </w:rPr>
                        <w:t>Archiv</w:t>
                      </w:r>
                    </w:p>
                  </w:txbxContent>
                </v:textbox>
              </v:shape>
            </w:pict>
          </mc:Fallback>
        </mc:AlternateContent>
      </w:r>
      <w:r w:rsidR="00A2553B">
        <w:rPr>
          <w:rFonts w:cstheme="minorHAnsi"/>
          <w:color w:val="548DD4" w:themeColor="text2" w:themeTint="99"/>
          <w:sz w:val="28"/>
        </w:rPr>
        <w:t xml:space="preserve">      </w:t>
      </w:r>
      <w:r w:rsidR="00A2553B">
        <w:rPr>
          <w:rFonts w:cstheme="minorHAnsi"/>
          <w:noProof/>
          <w:color w:val="548DD4" w:themeColor="text2" w:themeTint="99"/>
          <w:sz w:val="28"/>
          <w:lang w:eastAsia="de-DE"/>
        </w:rPr>
        <w:drawing>
          <wp:inline distT="0" distB="0" distL="0" distR="0" wp14:anchorId="28BAF2DB" wp14:editId="2703927A">
            <wp:extent cx="2230979" cy="396000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9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53B">
        <w:rPr>
          <w:rFonts w:cstheme="minorHAnsi"/>
          <w:color w:val="548DD4" w:themeColor="text2" w:themeTint="99"/>
          <w:sz w:val="28"/>
        </w:rPr>
        <w:t xml:space="preserve"> </w:t>
      </w:r>
      <w:r w:rsidR="00A2553B">
        <w:rPr>
          <w:rFonts w:cstheme="minorHAnsi"/>
          <w:color w:val="548DD4" w:themeColor="text2" w:themeTint="99"/>
          <w:sz w:val="28"/>
        </w:rPr>
        <w:tab/>
      </w:r>
      <w:r w:rsidR="00A2553B">
        <w:rPr>
          <w:rFonts w:cstheme="minorHAnsi"/>
          <w:color w:val="548DD4" w:themeColor="text2" w:themeTint="99"/>
          <w:sz w:val="28"/>
        </w:rPr>
        <w:tab/>
        <w:t xml:space="preserve">      </w:t>
      </w:r>
      <w:r w:rsidR="00A2553B">
        <w:rPr>
          <w:rFonts w:cstheme="minorHAnsi"/>
          <w:noProof/>
          <w:color w:val="548DD4" w:themeColor="text2" w:themeTint="99"/>
          <w:sz w:val="28"/>
          <w:lang w:eastAsia="de-DE"/>
        </w:rPr>
        <w:drawing>
          <wp:inline distT="0" distB="0" distL="0" distR="0" wp14:anchorId="4F1720C5" wp14:editId="45510639">
            <wp:extent cx="2230979" cy="3960000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4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53B">
        <w:rPr>
          <w:rFonts w:cstheme="minorHAnsi"/>
          <w:color w:val="548DD4" w:themeColor="text2" w:themeTint="99"/>
          <w:sz w:val="28"/>
        </w:rPr>
        <w:tab/>
      </w:r>
      <w:r w:rsidR="00A2553B">
        <w:rPr>
          <w:rFonts w:cstheme="minorHAnsi"/>
          <w:color w:val="548DD4" w:themeColor="text2" w:themeTint="99"/>
          <w:sz w:val="28"/>
        </w:rPr>
        <w:tab/>
        <w:t xml:space="preserve">     </w:t>
      </w:r>
      <w:r w:rsidR="00A2553B">
        <w:rPr>
          <w:rFonts w:cstheme="minorHAnsi"/>
          <w:noProof/>
          <w:color w:val="548DD4" w:themeColor="text2" w:themeTint="99"/>
          <w:sz w:val="28"/>
          <w:lang w:eastAsia="de-DE"/>
        </w:rPr>
        <w:drawing>
          <wp:inline distT="0" distB="0" distL="0" distR="0" wp14:anchorId="50689EAF" wp14:editId="589C8194">
            <wp:extent cx="2230979" cy="3960000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53B">
        <w:rPr>
          <w:rFonts w:cstheme="minorHAnsi"/>
          <w:color w:val="548DD4" w:themeColor="text2" w:themeTint="99"/>
          <w:sz w:val="28"/>
        </w:rPr>
        <w:tab/>
      </w:r>
      <w:r w:rsidR="004737AB"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723FB16" wp14:editId="0A643930">
                <wp:simplePos x="0" y="0"/>
                <wp:positionH relativeFrom="column">
                  <wp:posOffset>2025650</wp:posOffset>
                </wp:positionH>
                <wp:positionV relativeFrom="paragraph">
                  <wp:posOffset>2577465</wp:posOffset>
                </wp:positionV>
                <wp:extent cx="1011115" cy="0"/>
                <wp:effectExtent l="0" t="76200" r="17780" b="114300"/>
                <wp:wrapNone/>
                <wp:docPr id="14" name="Gerade Verbindung mit Pfei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11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14" o:spid="_x0000_s1026" type="#_x0000_t32" style="position:absolute;margin-left:159.5pt;margin-top:202.95pt;width:79.6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" strokecolor="#c00000">
                <v:stroke endarrow="open"/>
                <o:lock v:ext="edit" shapetype="f"/>
              </v:shape>
            </w:pict>
          </mc:Fallback>
        </mc:AlternateContent>
      </w:r>
      <w:r w:rsidR="00A2553B">
        <w:rPr>
          <w:rFonts w:cstheme="minorHAnsi"/>
          <w:color w:val="548DD4" w:themeColor="text2" w:themeTint="99"/>
          <w:sz w:val="28"/>
        </w:rPr>
        <w:tab/>
      </w:r>
      <w:r w:rsidR="00A2553B">
        <w:rPr>
          <w:rFonts w:cstheme="minorHAnsi"/>
          <w:color w:val="548DD4" w:themeColor="text2" w:themeTint="99"/>
          <w:sz w:val="28"/>
        </w:rPr>
        <w:tab/>
      </w:r>
      <w:r w:rsidR="00A2553B">
        <w:rPr>
          <w:rFonts w:cstheme="minorHAnsi"/>
          <w:color w:val="548DD4" w:themeColor="text2" w:themeTint="99"/>
          <w:sz w:val="28"/>
        </w:rPr>
        <w:tab/>
      </w:r>
      <w:r w:rsidR="00A2553B">
        <w:rPr>
          <w:rFonts w:cstheme="minorHAnsi"/>
          <w:color w:val="548DD4" w:themeColor="text2" w:themeTint="99"/>
          <w:sz w:val="28"/>
        </w:rPr>
        <w:tab/>
      </w:r>
    </w:p>
    <w:p w:rsidR="00A2553B" w:rsidRDefault="00A2553B" w:rsidP="00C6106B">
      <w:pPr>
        <w:rPr>
          <w:rFonts w:cstheme="minorHAnsi"/>
          <w:color w:val="548DD4" w:themeColor="text2" w:themeTint="99"/>
          <w:sz w:val="28"/>
        </w:rPr>
      </w:pPr>
    </w:p>
    <w:p w:rsidR="00A2553B" w:rsidRDefault="00A2553B" w:rsidP="00C6106B">
      <w:pPr>
        <w:rPr>
          <w:rFonts w:cstheme="minorHAnsi"/>
          <w:color w:val="548DD4" w:themeColor="text2" w:themeTint="99"/>
          <w:sz w:val="28"/>
        </w:rPr>
      </w:pPr>
    </w:p>
    <w:p w:rsidR="00A2553B" w:rsidRPr="00A2553B" w:rsidRDefault="00A2553B" w:rsidP="00C6106B">
      <w:pPr>
        <w:rPr>
          <w:rFonts w:cstheme="minorHAnsi"/>
          <w:color w:val="548DD4" w:themeColor="text2" w:themeTint="99"/>
          <w:sz w:val="28"/>
        </w:rPr>
      </w:pPr>
    </w:p>
    <w:p w:rsidR="00121C03" w:rsidRDefault="00A2553B" w:rsidP="00C6106B">
      <w:pPr>
        <w:rPr>
          <w:rFonts w:cstheme="minorHAnsi"/>
          <w:color w:val="548DD4" w:themeColor="text2" w:themeTint="99"/>
          <w:sz w:val="28"/>
        </w:rPr>
      </w:pPr>
      <w:r>
        <w:rPr>
          <w:rFonts w:cstheme="minorHAnsi"/>
          <w:color w:val="548DD4" w:themeColor="text2" w:themeTint="99"/>
          <w:sz w:val="28"/>
        </w:rPr>
        <w:lastRenderedPageBreak/>
        <w:t>3.5</w:t>
      </w:r>
      <w:r w:rsidR="00D54287">
        <w:rPr>
          <w:rFonts w:cstheme="minorHAnsi"/>
          <w:color w:val="548DD4" w:themeColor="text2" w:themeTint="99"/>
          <w:sz w:val="28"/>
        </w:rPr>
        <w:t xml:space="preserve"> </w:t>
      </w:r>
      <w:r>
        <w:rPr>
          <w:rFonts w:cstheme="minorHAnsi"/>
          <w:color w:val="548DD4" w:themeColor="text2" w:themeTint="99"/>
          <w:sz w:val="28"/>
        </w:rPr>
        <w:t>V</w:t>
      </w:r>
      <w:r w:rsidR="00535F13">
        <w:rPr>
          <w:rFonts w:cstheme="minorHAnsi"/>
          <w:color w:val="548DD4" w:themeColor="text2" w:themeTint="99"/>
          <w:sz w:val="28"/>
        </w:rPr>
        <w:t>orbestellung</w:t>
      </w:r>
      <w:r w:rsidR="00525051">
        <w:rPr>
          <w:rFonts w:cstheme="minorHAnsi"/>
          <w:color w:val="548DD4" w:themeColor="text2" w:themeTint="99"/>
          <w:sz w:val="28"/>
        </w:rPr>
        <w:t>en</w:t>
      </w:r>
      <w:r w:rsidR="00535F13">
        <w:rPr>
          <w:rFonts w:cstheme="minorHAnsi"/>
          <w:color w:val="548DD4" w:themeColor="text2" w:themeTint="99"/>
          <w:sz w:val="28"/>
        </w:rPr>
        <w:t xml:space="preserve"> absenden</w:t>
      </w:r>
    </w:p>
    <w:p w:rsidR="00121C03" w:rsidRPr="00194DF1" w:rsidRDefault="00D54287" w:rsidP="00121C03">
      <w:pPr>
        <w:ind w:firstLine="708"/>
        <w:rPr>
          <w:rFonts w:cstheme="minorHAnsi"/>
          <w:color w:val="548DD4" w:themeColor="text2" w:themeTint="99"/>
          <w:sz w:val="28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1F290C6" wp14:editId="11A8C776">
                <wp:simplePos x="0" y="0"/>
                <wp:positionH relativeFrom="column">
                  <wp:posOffset>3186919</wp:posOffset>
                </wp:positionH>
                <wp:positionV relativeFrom="paragraph">
                  <wp:posOffset>3972022</wp:posOffset>
                </wp:positionV>
                <wp:extent cx="3185160" cy="1517015"/>
                <wp:effectExtent l="0" t="0" r="0" b="6985"/>
                <wp:wrapNone/>
                <wp:docPr id="220" name="Textfeld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5160" cy="151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5F2C0B" w:rsidRDefault="000B6921" w:rsidP="00121C03">
                            <w:pPr>
                              <w:pStyle w:val="Listenabsatz"/>
                              <w:ind w:left="0"/>
                              <w:rPr>
                                <w:rFonts w:cstheme="minorHAnsi"/>
                                <w:color w:val="548DD4" w:themeColor="text2" w:themeTint="99"/>
                                <w:lang w:eastAsia="de-DE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  <w:lang w:eastAsia="de-DE"/>
                              </w:rPr>
                              <w:t>Bevor die Vorbestellung abgesendet werden kann, wird der Nutzer nach seinen Kontaktdaten gefragt – die Eingabe hat den Zweck, den Abholer bei Rückfragen kontaktieren und ihm bei Abholung die richtige Vorbestellung zuordnen zu können. Über „Vorbestellung senden“ wird die Vorbestellung an die Apotheke übermittelt.</w:t>
                            </w:r>
                          </w:p>
                          <w:p w:rsidR="000B6921" w:rsidRPr="00826E8C" w:rsidRDefault="000B6921" w:rsidP="00121C03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0" o:spid="_x0000_s1073" type="#_x0000_t202" style="position:absolute;left:0;text-align:left;margin-left:250.95pt;margin-top:312.75pt;width:250.8pt;height:119.4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" fillcolor="white [3201]" stroked="f" strokeweight=".5pt">
                <v:path arrowok="t"/>
                <v:textbox>
                  <w:txbxContent>
                    <w:p w:rsidR="000B6921" w:rsidRPr="005F2C0B" w:rsidRDefault="000B6921" w:rsidP="00121C03">
                      <w:pPr>
                        <w:pStyle w:val="Listenabsatz"/>
                        <w:ind w:left="0"/>
                        <w:rPr>
                          <w:rFonts w:cstheme="minorHAnsi"/>
                          <w:color w:val="548DD4" w:themeColor="text2" w:themeTint="99"/>
                          <w:lang w:eastAsia="de-DE"/>
                        </w:rPr>
                      </w:pPr>
                      <w:r w:rsidRPr="005F2C0B">
                        <w:rPr>
                          <w:rFonts w:cstheme="minorHAnsi"/>
                          <w:color w:val="548DD4" w:themeColor="text2" w:themeTint="99"/>
                          <w:lang w:eastAsia="de-DE"/>
                        </w:rPr>
                        <w:t>Bevor die Vorbestellung abgesendet werden kann, wird der Nutzer nach seinen Kontaktdaten gefragt – die Eingabe hat den Zweck, den Abholer bei Rückfragen kontaktieren und ihm bei Abholung die richtige Vorbestellung zuordnen zu können. Über „Vorbestellung senden“ wird die Vorbestellung an die Apotheke übermittelt.</w:t>
                      </w:r>
                    </w:p>
                    <w:p w:rsidR="000B6921" w:rsidRPr="00826E8C" w:rsidRDefault="000B6921" w:rsidP="00121C03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03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2F8B0F1" wp14:editId="69A8D46E">
                <wp:simplePos x="0" y="0"/>
                <wp:positionH relativeFrom="column">
                  <wp:posOffset>443230</wp:posOffset>
                </wp:positionH>
                <wp:positionV relativeFrom="paragraph">
                  <wp:posOffset>3965233</wp:posOffset>
                </wp:positionV>
                <wp:extent cx="2230120" cy="612775"/>
                <wp:effectExtent l="0" t="0" r="0" b="0"/>
                <wp:wrapNone/>
                <wp:docPr id="219" name="Textfeld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61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121C03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>Über den „weiter“ – Button kann der Vorgang abgeschlossen werden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9" o:spid="_x0000_s1074" type="#_x0000_t202" style="position:absolute;left:0;text-align:left;margin-left:34.9pt;margin-top:312.2pt;width:175.6pt;height:48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0B6921" w:rsidRPr="00826E8C" w:rsidRDefault="000B6921" w:rsidP="00121C03">
                      <w:pPr>
                        <w:rPr>
                          <w:color w:val="4F81BD" w:themeColor="accent1"/>
                        </w:rPr>
                      </w:pPr>
                      <w:r w:rsidRPr="005F2C0B">
                        <w:rPr>
                          <w:rFonts w:cstheme="minorHAnsi"/>
                          <w:color w:val="548DD4" w:themeColor="text2" w:themeTint="99"/>
                        </w:rPr>
                        <w:t>Über den „weiter“ – Button kann der Vorgang abgeschlossen werden</w:t>
                      </w:r>
                    </w:p>
                  </w:txbxContent>
                </v:textbox>
              </v:shape>
            </w:pict>
          </mc:Fallback>
        </mc:AlternateContent>
      </w:r>
      <w:r w:rsidR="00121C03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CEA79B9" wp14:editId="1A4C680E">
                <wp:simplePos x="0" y="0"/>
                <wp:positionH relativeFrom="column">
                  <wp:posOffset>6746240</wp:posOffset>
                </wp:positionH>
                <wp:positionV relativeFrom="paragraph">
                  <wp:posOffset>3993515</wp:posOffset>
                </wp:positionV>
                <wp:extent cx="2230120" cy="612775"/>
                <wp:effectExtent l="0" t="0" r="0" b="0"/>
                <wp:wrapNone/>
                <wp:docPr id="221" name="Textfeld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61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121C03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  <w:lang w:eastAsia="de-DE"/>
                              </w:rPr>
                              <w:t>Nach erfolgreicher Versendung erscheint der Bestätigungsscreen.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1" o:spid="_x0000_s1075" type="#_x0000_t202" style="position:absolute;left:0;text-align:left;margin-left:531.2pt;margin-top:314.45pt;width:175.6pt;height:48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0B6921" w:rsidRPr="00826E8C" w:rsidRDefault="000B6921" w:rsidP="00121C03">
                      <w:pPr>
                        <w:rPr>
                          <w:color w:val="4F81BD" w:themeColor="accent1"/>
                        </w:rPr>
                      </w:pPr>
                      <w:r w:rsidRPr="005F2C0B">
                        <w:rPr>
                          <w:rFonts w:cstheme="minorHAnsi"/>
                          <w:color w:val="548DD4" w:themeColor="text2" w:themeTint="99"/>
                          <w:lang w:eastAsia="de-DE"/>
                        </w:rPr>
                        <w:t>Nach erfolgreicher Versendung erscheint der Bestätigungsscreen.</w:t>
                      </w:r>
                    </w:p>
                  </w:txbxContent>
                </v:textbox>
              </v:shape>
            </w:pict>
          </mc:Fallback>
        </mc:AlternateContent>
      </w:r>
      <w:r w:rsidR="00121C03"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0409D42" wp14:editId="49DD9AFB">
                <wp:simplePos x="0" y="0"/>
                <wp:positionH relativeFrom="column">
                  <wp:posOffset>1982917</wp:posOffset>
                </wp:positionH>
                <wp:positionV relativeFrom="paragraph">
                  <wp:posOffset>2617644</wp:posOffset>
                </wp:positionV>
                <wp:extent cx="1426761" cy="742950"/>
                <wp:effectExtent l="0" t="38100" r="59690" b="19050"/>
                <wp:wrapNone/>
                <wp:docPr id="218" name="Gerade Verbindung mit Pfeil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6761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218" o:spid="_x0000_s1026" type="#_x0000_t32" style="position:absolute;margin-left:156.15pt;margin-top:206.1pt;width:112.35pt;height:58.5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" strokecolor="#c00000">
                <v:stroke endarrow="open"/>
                <o:lock v:ext="edit" shapetype="f"/>
              </v:shape>
            </w:pict>
          </mc:Fallback>
        </mc:AlternateContent>
      </w:r>
      <w:r w:rsidR="00121C03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58F7D41" wp14:editId="7CC50851">
                <wp:simplePos x="0" y="0"/>
                <wp:positionH relativeFrom="column">
                  <wp:posOffset>5376545</wp:posOffset>
                </wp:positionH>
                <wp:positionV relativeFrom="paragraph">
                  <wp:posOffset>25400</wp:posOffset>
                </wp:positionV>
                <wp:extent cx="542290" cy="552450"/>
                <wp:effectExtent l="0" t="0" r="10160" b="19050"/>
                <wp:wrapNone/>
                <wp:docPr id="217" name="Flussdiagramm: Verbindungsstel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524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Verbindungsstelle 217" o:spid="_x0000_s1026" type="#_x0000_t120" style="position:absolute;margin-left:423.35pt;margin-top:2pt;width:42.7pt;height:43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" filled="f" strokecolor="#c00000" strokeweight="2pt"/>
            </w:pict>
          </mc:Fallback>
        </mc:AlternateContent>
      </w:r>
      <w:r w:rsidR="00121C03">
        <w:rPr>
          <w:rFonts w:cstheme="minorHAnsi"/>
          <w:noProof/>
          <w:color w:val="548DD4" w:themeColor="text2" w:themeTint="99"/>
          <w:sz w:val="28"/>
          <w:lang w:eastAsia="de-DE"/>
        </w:rPr>
        <w:drawing>
          <wp:inline distT="0" distB="0" distL="0" distR="0" wp14:anchorId="2DDD063C" wp14:editId="1344FA8D">
            <wp:extent cx="2230992" cy="3960000"/>
            <wp:effectExtent l="0" t="0" r="0" b="2540"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C03">
        <w:rPr>
          <w:rFonts w:cstheme="minorHAnsi"/>
          <w:color w:val="548DD4" w:themeColor="text2" w:themeTint="99"/>
          <w:sz w:val="28"/>
        </w:rPr>
        <w:tab/>
      </w:r>
      <w:r w:rsidR="00121C03">
        <w:rPr>
          <w:rFonts w:cstheme="minorHAnsi"/>
          <w:color w:val="548DD4" w:themeColor="text2" w:themeTint="99"/>
          <w:sz w:val="28"/>
        </w:rPr>
        <w:tab/>
        <w:t xml:space="preserve">  </w:t>
      </w:r>
      <w:r w:rsidR="00121C03">
        <w:rPr>
          <w:rFonts w:cstheme="minorHAnsi"/>
          <w:color w:val="548DD4" w:themeColor="text2" w:themeTint="99"/>
          <w:sz w:val="28"/>
        </w:rPr>
        <w:tab/>
      </w:r>
      <w:r w:rsidR="00121C03">
        <w:rPr>
          <w:rFonts w:cstheme="minorHAnsi"/>
          <w:noProof/>
          <w:color w:val="548DD4" w:themeColor="text2" w:themeTint="99"/>
          <w:sz w:val="28"/>
          <w:lang w:eastAsia="de-DE"/>
        </w:rPr>
        <w:drawing>
          <wp:inline distT="0" distB="0" distL="0" distR="0" wp14:anchorId="584CA307" wp14:editId="0F17190A">
            <wp:extent cx="2230992" cy="3960000"/>
            <wp:effectExtent l="0" t="0" r="0" b="2540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8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C03">
        <w:rPr>
          <w:rFonts w:cstheme="minorHAnsi"/>
          <w:color w:val="548DD4" w:themeColor="text2" w:themeTint="99"/>
          <w:sz w:val="28"/>
        </w:rPr>
        <w:tab/>
      </w:r>
      <w:r w:rsidR="00121C03">
        <w:rPr>
          <w:rFonts w:cstheme="minorHAnsi"/>
          <w:color w:val="548DD4" w:themeColor="text2" w:themeTint="99"/>
          <w:sz w:val="28"/>
        </w:rPr>
        <w:tab/>
      </w:r>
      <w:r w:rsidR="00121C03">
        <w:rPr>
          <w:rFonts w:cstheme="minorHAnsi"/>
          <w:color w:val="548DD4" w:themeColor="text2" w:themeTint="99"/>
          <w:sz w:val="28"/>
        </w:rPr>
        <w:tab/>
      </w:r>
      <w:r w:rsidR="00121C03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042851C7" wp14:editId="19D5FB2A">
            <wp:extent cx="2226387" cy="3960000"/>
            <wp:effectExtent l="0" t="0" r="2540" b="2540"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40FC89-B037-4ABA-98C0-7D70EE31C88C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8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03" w:rsidRDefault="004A3603" w:rsidP="004A3603">
      <w:pPr>
        <w:rPr>
          <w:rFonts w:cstheme="minorHAnsi"/>
          <w:color w:val="548DD4" w:themeColor="text2" w:themeTint="99"/>
        </w:rPr>
      </w:pPr>
    </w:p>
    <w:p w:rsidR="00121C03" w:rsidRPr="005F2C0B" w:rsidRDefault="00121C03" w:rsidP="004A3603">
      <w:pPr>
        <w:rPr>
          <w:rFonts w:cstheme="minorHAnsi"/>
          <w:color w:val="548DD4" w:themeColor="text2" w:themeTint="99"/>
        </w:rPr>
      </w:pPr>
    </w:p>
    <w:p w:rsidR="00464690" w:rsidRDefault="00464690" w:rsidP="004A3603">
      <w:pPr>
        <w:rPr>
          <w:rFonts w:cstheme="minorHAnsi"/>
          <w:color w:val="548DD4" w:themeColor="text2" w:themeTint="99"/>
        </w:rPr>
      </w:pPr>
    </w:p>
    <w:p w:rsidR="00525051" w:rsidRDefault="00525051" w:rsidP="00525051">
      <w:pPr>
        <w:rPr>
          <w:rFonts w:cstheme="minorHAnsi"/>
          <w:color w:val="548DD4" w:themeColor="text2" w:themeTint="99"/>
        </w:rPr>
      </w:pPr>
    </w:p>
    <w:p w:rsidR="00525051" w:rsidRPr="00D80652" w:rsidRDefault="00D80652" w:rsidP="00D80652">
      <w:pPr>
        <w:pStyle w:val="Listenabsatz"/>
        <w:numPr>
          <w:ilvl w:val="0"/>
          <w:numId w:val="8"/>
        </w:numPr>
        <w:rPr>
          <w:rFonts w:cstheme="minorHAnsi"/>
          <w:color w:val="548DD4" w:themeColor="text2" w:themeTint="99"/>
          <w:sz w:val="32"/>
        </w:rPr>
      </w:pPr>
      <w:r>
        <w:rPr>
          <w:rFonts w:cstheme="minorHAnsi"/>
          <w:color w:val="548DD4" w:themeColor="text2" w:themeTint="99"/>
          <w:sz w:val="32"/>
        </w:rPr>
        <w:lastRenderedPageBreak/>
        <w:t>Medikamente</w:t>
      </w:r>
    </w:p>
    <w:p w:rsidR="00525051" w:rsidRPr="00525051" w:rsidRDefault="00525051" w:rsidP="00525051">
      <w:pPr>
        <w:rPr>
          <w:rFonts w:cstheme="minorHAnsi"/>
          <w:color w:val="548DD4" w:themeColor="text2" w:themeTint="99"/>
          <w:sz w:val="28"/>
        </w:rPr>
      </w:pPr>
    </w:p>
    <w:p w:rsidR="003A6A64" w:rsidRDefault="003A6A64" w:rsidP="00525051">
      <w:pPr>
        <w:ind w:firstLine="708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11132C1" wp14:editId="4BD4EE4E">
                <wp:simplePos x="0" y="0"/>
                <wp:positionH relativeFrom="column">
                  <wp:posOffset>3148525</wp:posOffset>
                </wp:positionH>
                <wp:positionV relativeFrom="paragraph">
                  <wp:posOffset>3956588</wp:posOffset>
                </wp:positionV>
                <wp:extent cx="2230120" cy="738408"/>
                <wp:effectExtent l="0" t="0" r="0" b="508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73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C04869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</w:rPr>
                              <w:t xml:space="preserve">Das Medikament kann </w:t>
                            </w: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>per Foto, Name- / PZN-Suche oder per Barcode erfasst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76" type="#_x0000_t202" style="position:absolute;left:0;text-align:left;margin-left:247.9pt;margin-top:311.55pt;width:175.6pt;height:58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" fillcolor="white [3201]" stroked="f" strokeweight=".5pt">
                <v:path arrowok="t"/>
                <v:textbox>
                  <w:txbxContent>
                    <w:p w:rsidR="000B6921" w:rsidRPr="00826E8C" w:rsidRDefault="000B6921" w:rsidP="00C04869">
                      <w:pPr>
                        <w:rPr>
                          <w:color w:val="4F81BD" w:themeColor="accent1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</w:rPr>
                        <w:t xml:space="preserve">Das Medikament kann </w:t>
                      </w:r>
                      <w:r w:rsidRPr="005F2C0B">
                        <w:rPr>
                          <w:rFonts w:cstheme="minorHAnsi"/>
                          <w:color w:val="548DD4" w:themeColor="text2" w:themeTint="99"/>
                        </w:rPr>
                        <w:t>per Foto, Name- / PZN-Suche oder per Barcode erfasst werden.</w:t>
                      </w:r>
                    </w:p>
                  </w:txbxContent>
                </v:textbox>
              </v:shape>
            </w:pict>
          </mc:Fallback>
        </mc:AlternateContent>
      </w:r>
      <w:r w:rsidR="00C04869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2C6F828" wp14:editId="662AFDDB">
                <wp:simplePos x="0" y="0"/>
                <wp:positionH relativeFrom="column">
                  <wp:posOffset>440055</wp:posOffset>
                </wp:positionH>
                <wp:positionV relativeFrom="paragraph">
                  <wp:posOffset>3964940</wp:posOffset>
                </wp:positionV>
                <wp:extent cx="2230120" cy="729615"/>
                <wp:effectExtent l="0" t="0" r="0" b="0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729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525051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color w:val="4F81BD" w:themeColor="accent1"/>
                              </w:rPr>
                              <w:t>„Neues Medikament“ hinzufügen.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77" type="#_x0000_t202" style="position:absolute;left:0;text-align:left;margin-left:34.65pt;margin-top:312.2pt;width:175.6pt;height:57.4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" fillcolor="white [3201]" stroked="f" strokeweight=".5pt">
                <v:path arrowok="t"/>
                <v:textbox>
                  <w:txbxContent>
                    <w:p w:rsidR="000B6921" w:rsidRPr="00826E8C" w:rsidRDefault="000B6921" w:rsidP="00525051">
                      <w:pPr>
                        <w:rPr>
                          <w:color w:val="4F81BD" w:themeColor="accent1"/>
                        </w:rPr>
                      </w:pPr>
                      <w:r>
                        <w:rPr>
                          <w:color w:val="4F81BD" w:themeColor="accent1"/>
                        </w:rPr>
                        <w:t>„Neues Medikament“ hinzufügen.</w:t>
                      </w:r>
                    </w:p>
                  </w:txbxContent>
                </v:textbox>
              </v:shape>
            </w:pict>
          </mc:Fallback>
        </mc:AlternateContent>
      </w:r>
      <w:r w:rsidR="00525051"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A59A6E8" wp14:editId="7C64DEC8">
                <wp:simplePos x="0" y="0"/>
                <wp:positionH relativeFrom="column">
                  <wp:posOffset>8157210</wp:posOffset>
                </wp:positionH>
                <wp:positionV relativeFrom="paragraph">
                  <wp:posOffset>1473542</wp:posOffset>
                </wp:positionV>
                <wp:extent cx="1397635" cy="3493135"/>
                <wp:effectExtent l="0" t="0" r="12065" b="1206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635" cy="34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Default="000B6921" w:rsidP="00D54287">
                            <w:r>
                              <w:t xml:space="preserve">Unter „Medikamente“ können Sie Ihre Hausapotheke erfassen. </w:t>
                            </w:r>
                          </w:p>
                          <w:p w:rsidR="000B6921" w:rsidRPr="00BA1016" w:rsidRDefault="000B6921" w:rsidP="00D54287">
                            <w:r>
                              <w:t xml:space="preserve">Es besteht die Möglichkeit, neben Medikamentendaten (Name, Hersteller, Packungsgröße) auch </w:t>
                            </w:r>
                            <w:r w:rsidRPr="00C12677">
                              <w:rPr>
                                <w:b/>
                              </w:rPr>
                              <w:t>Verfalldatum</w:t>
                            </w:r>
                            <w:r>
                              <w:t xml:space="preserve">, </w:t>
                            </w:r>
                            <w:r w:rsidRPr="00C12677">
                              <w:rPr>
                                <w:b/>
                              </w:rPr>
                              <w:t>Einnahme</w:t>
                            </w:r>
                            <w:r>
                              <w:t xml:space="preserve"> und </w:t>
                            </w:r>
                            <w:r w:rsidRPr="00C12677">
                              <w:rPr>
                                <w:b/>
                              </w:rPr>
                              <w:t>Zuordnung zur einnehmenden Person</w:t>
                            </w:r>
                            <w:r>
                              <w:t xml:space="preserve"> zu hinterlegen.</w:t>
                            </w:r>
                          </w:p>
                          <w:p w:rsidR="000B6921" w:rsidRPr="00ED0321" w:rsidRDefault="000B6921" w:rsidP="00D54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78" type="#_x0000_t202" style="position:absolute;left:0;text-align:left;margin-left:642.3pt;margin-top:116.05pt;width:110.05pt;height:275.0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" fillcolor="white [3201]" strokeweight=".5pt">
                <v:path arrowok="t"/>
                <v:textbox>
                  <w:txbxContent>
                    <w:p w:rsidR="000B6921" w:rsidRDefault="000B6921" w:rsidP="00D54287">
                      <w:r>
                        <w:t xml:space="preserve">Unter „Medikamente“ können Sie Ihre Hausapotheke erfassen. </w:t>
                      </w:r>
                    </w:p>
                    <w:p w:rsidR="000B6921" w:rsidRPr="00BA1016" w:rsidRDefault="000B6921" w:rsidP="00D54287">
                      <w:r>
                        <w:t xml:space="preserve">Es besteht die Möglichkeit, neben Medikamentendaten (Name, Hersteller, Packungsgröße) auch </w:t>
                      </w:r>
                      <w:r w:rsidRPr="00C12677">
                        <w:rPr>
                          <w:b/>
                        </w:rPr>
                        <w:t>Verfalldatum</w:t>
                      </w:r>
                      <w:r>
                        <w:t xml:space="preserve">, </w:t>
                      </w:r>
                      <w:r w:rsidRPr="00C12677">
                        <w:rPr>
                          <w:b/>
                        </w:rPr>
                        <w:t>Einnahme</w:t>
                      </w:r>
                      <w:r>
                        <w:t xml:space="preserve"> und </w:t>
                      </w:r>
                      <w:r w:rsidRPr="00C12677">
                        <w:rPr>
                          <w:b/>
                        </w:rPr>
                        <w:t>Zuordnung zur einnehmenden Person</w:t>
                      </w:r>
                      <w:r>
                        <w:t xml:space="preserve"> zu hinterlegen.</w:t>
                      </w:r>
                    </w:p>
                    <w:p w:rsidR="000B6921" w:rsidRPr="00ED0321" w:rsidRDefault="000B6921" w:rsidP="00D54287"/>
                  </w:txbxContent>
                </v:textbox>
              </v:shape>
            </w:pict>
          </mc:Fallback>
        </mc:AlternateContent>
      </w:r>
      <w:r w:rsidR="00525051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44C389F4" wp14:editId="1C9033AE">
            <wp:extent cx="2226385" cy="3951835"/>
            <wp:effectExtent l="0" t="0" r="254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wessinger\Pictures\App-Booklet\Screen 26 Ansicht Medikament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85" cy="39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051">
        <w:rPr>
          <w:rFonts w:cstheme="minorHAnsi"/>
          <w:color w:val="548DD4" w:themeColor="text2" w:themeTint="99"/>
        </w:rPr>
        <w:tab/>
      </w:r>
      <w:r w:rsidR="00525051">
        <w:rPr>
          <w:rFonts w:cstheme="minorHAnsi"/>
          <w:color w:val="548DD4" w:themeColor="text2" w:themeTint="99"/>
        </w:rPr>
        <w:tab/>
      </w:r>
      <w:r w:rsidR="00525051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631B4C1D" wp14:editId="2943CD54">
            <wp:extent cx="2230985" cy="3960000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9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8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051">
        <w:rPr>
          <w:rFonts w:cstheme="minorHAnsi"/>
          <w:color w:val="548DD4" w:themeColor="text2" w:themeTint="99"/>
        </w:rPr>
        <w:tab/>
      </w:r>
      <w:r w:rsidR="00525051">
        <w:rPr>
          <w:rFonts w:cstheme="minorHAnsi"/>
          <w:color w:val="548DD4" w:themeColor="text2" w:themeTint="99"/>
        </w:rPr>
        <w:tab/>
      </w:r>
      <w:r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2928CC5C" wp14:editId="1D34ABC8">
            <wp:extent cx="2230992" cy="3960000"/>
            <wp:effectExtent l="0" t="0" r="0" b="254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6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64" w:rsidRDefault="003A6A64" w:rsidP="00525051">
      <w:pPr>
        <w:ind w:firstLine="708"/>
        <w:rPr>
          <w:rFonts w:cstheme="minorHAnsi"/>
          <w:color w:val="548DD4" w:themeColor="text2" w:themeTint="99"/>
        </w:rPr>
      </w:pPr>
    </w:p>
    <w:p w:rsidR="003A6A64" w:rsidRDefault="003A6A64" w:rsidP="00525051">
      <w:pPr>
        <w:ind w:firstLine="708"/>
        <w:rPr>
          <w:rFonts w:cstheme="minorHAnsi"/>
          <w:color w:val="548DD4" w:themeColor="text2" w:themeTint="99"/>
        </w:rPr>
      </w:pPr>
    </w:p>
    <w:p w:rsidR="003A6A64" w:rsidRDefault="003A6A64" w:rsidP="00525051">
      <w:pPr>
        <w:ind w:firstLine="708"/>
        <w:rPr>
          <w:rFonts w:cstheme="minorHAnsi"/>
          <w:color w:val="548DD4" w:themeColor="text2" w:themeTint="99"/>
        </w:rPr>
      </w:pPr>
    </w:p>
    <w:p w:rsidR="003A6A64" w:rsidRDefault="003A6A64" w:rsidP="00525051">
      <w:pPr>
        <w:ind w:firstLine="708"/>
        <w:rPr>
          <w:rFonts w:cstheme="minorHAnsi"/>
          <w:color w:val="548DD4" w:themeColor="text2" w:themeTint="99"/>
        </w:rPr>
      </w:pPr>
    </w:p>
    <w:p w:rsidR="00525051" w:rsidRDefault="00C12677" w:rsidP="00C12677">
      <w:pPr>
        <w:ind w:left="2124" w:firstLine="708"/>
        <w:rPr>
          <w:rFonts w:cstheme="minorHAnsi"/>
          <w:color w:val="548DD4" w:themeColor="text2" w:themeTint="99"/>
        </w:rPr>
      </w:pP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8AEE0A4" wp14:editId="37ECA3E8">
                <wp:simplePos x="0" y="0"/>
                <wp:positionH relativeFrom="column">
                  <wp:posOffset>6304964</wp:posOffset>
                </wp:positionH>
                <wp:positionV relativeFrom="paragraph">
                  <wp:posOffset>3964452</wp:posOffset>
                </wp:positionV>
                <wp:extent cx="2277208" cy="1441938"/>
                <wp:effectExtent l="0" t="0" r="8890" b="6350"/>
                <wp:wrapNone/>
                <wp:docPr id="51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7208" cy="1441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Default="000B6921" w:rsidP="00C12677">
                            <w:pPr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</w:pPr>
                            <w:r w:rsidRPr="005F2C0B"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 xml:space="preserve">Der Einnahmekalender findet sich rechts oben unter „Medikamente“. </w:t>
                            </w:r>
                          </w:p>
                          <w:p w:rsidR="000B6921" w:rsidRPr="00826E8C" w:rsidRDefault="000B6921" w:rsidP="00C12677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color w:val="548DD4" w:themeColor="text2" w:themeTint="99"/>
                                <w:lang w:eastAsia="de-DE"/>
                              </w:rPr>
                              <w:t>Er verschafft eine Übersicht und erinnert Sie pünktlich an die Einnahme Ihrer Medikamente.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1" o:spid="_x0000_s1079" type="#_x0000_t202" style="position:absolute;left:0;text-align:left;margin-left:496.45pt;margin-top:312.15pt;width:179.3pt;height:113.5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0B6921" w:rsidRDefault="000B6921" w:rsidP="00C12677">
                      <w:pPr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</w:pPr>
                      <w:r w:rsidRPr="005F2C0B"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  <w:t xml:space="preserve">Der Einnahmekalender findet sich rechts oben unter „Medikamente“. </w:t>
                      </w:r>
                    </w:p>
                    <w:p w:rsidR="000B6921" w:rsidRPr="00826E8C" w:rsidRDefault="000B6921" w:rsidP="00C12677">
                      <w:pPr>
                        <w:rPr>
                          <w:color w:val="4F81BD" w:themeColor="accent1"/>
                        </w:rPr>
                      </w:pPr>
                      <w:r>
                        <w:rPr>
                          <w:rFonts w:cstheme="minorHAnsi"/>
                          <w:noProof/>
                          <w:color w:val="548DD4" w:themeColor="text2" w:themeTint="99"/>
                          <w:lang w:eastAsia="de-DE"/>
                        </w:rPr>
                        <w:t>Er verschafft eine Übersicht und erinnert Sie pünktlich an die Einnahme Ihrer Medikamente.</w:t>
                      </w:r>
                    </w:p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C58DB31" wp14:editId="47DDAD75">
                <wp:simplePos x="0" y="0"/>
                <wp:positionH relativeFrom="column">
                  <wp:posOffset>1794510</wp:posOffset>
                </wp:positionH>
                <wp:positionV relativeFrom="paragraph">
                  <wp:posOffset>3964451</wp:posOffset>
                </wp:positionV>
                <wp:extent cx="2230120" cy="1820007"/>
                <wp:effectExtent l="0" t="0" r="0" b="889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1820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Default="000B6921" w:rsidP="003A6A64">
                            <w:pPr>
                              <w:rPr>
                                <w:rFonts w:cstheme="minorHAnsi"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4F81BD" w:themeColor="accent1"/>
                              </w:rPr>
                              <w:t xml:space="preserve">Nun wählen Sie die gewünschte Person, die Anzahl der Tabletten, die Uhrzeit und die Dauer aus. </w:t>
                            </w:r>
                            <w:r w:rsidRPr="005F2C0B">
                              <w:rPr>
                                <w:rFonts w:cstheme="minorHAnsi"/>
                                <w:color w:val="548DD4" w:themeColor="text2" w:themeTint="99"/>
                              </w:rPr>
                              <w:t>Die Einnahme lässt sich entweder „nach Bedarf“ oder „Dauerhaft“ abspeichern.</w:t>
                            </w:r>
                          </w:p>
                          <w:p w:rsidR="000B6921" w:rsidRPr="00826E8C" w:rsidRDefault="000B6921" w:rsidP="003A6A64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color w:val="4F81BD" w:themeColor="accent1"/>
                              </w:rPr>
                              <w:t>Abschließend auf den Haken rechts oben.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80" type="#_x0000_t202" style="position:absolute;left:0;text-align:left;margin-left:141.3pt;margin-top:312.15pt;width:175.6pt;height:143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0B6921" w:rsidRDefault="000B6921" w:rsidP="003A6A64">
                      <w:pPr>
                        <w:rPr>
                          <w:rFonts w:cstheme="minorHAnsi"/>
                          <w:color w:val="548DD4" w:themeColor="text2" w:themeTint="99"/>
                        </w:rPr>
                      </w:pPr>
                      <w:r>
                        <w:rPr>
                          <w:color w:val="4F81BD" w:themeColor="accent1"/>
                        </w:rPr>
                        <w:t xml:space="preserve">Nun wählen Sie die gewünschte Person, die Anzahl der Tabletten, die Uhrzeit und die Dauer aus. </w:t>
                      </w:r>
                      <w:r w:rsidRPr="005F2C0B">
                        <w:rPr>
                          <w:rFonts w:cstheme="minorHAnsi"/>
                          <w:color w:val="548DD4" w:themeColor="text2" w:themeTint="99"/>
                        </w:rPr>
                        <w:t>Die Einnahme lässt sich entweder „nach Bedarf“ oder „Dauerhaft“ abspeichern.</w:t>
                      </w:r>
                    </w:p>
                    <w:p w:rsidR="000B6921" w:rsidRPr="00826E8C" w:rsidRDefault="000B6921" w:rsidP="003A6A64">
                      <w:pPr>
                        <w:rPr>
                          <w:color w:val="4F81BD" w:themeColor="accent1"/>
                        </w:rPr>
                      </w:pPr>
                      <w:r>
                        <w:rPr>
                          <w:color w:val="4F81BD" w:themeColor="accent1"/>
                        </w:rPr>
                        <w:t>Abschließend auf den Haken rechts oben.</w:t>
                      </w:r>
                    </w:p>
                  </w:txbxContent>
                </v:textbox>
              </v:shape>
            </w:pict>
          </mc:Fallback>
        </mc:AlternateContent>
      </w:r>
      <w:r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E54465C" wp14:editId="221BFDA2">
                <wp:simplePos x="0" y="0"/>
                <wp:positionH relativeFrom="column">
                  <wp:posOffset>1137676</wp:posOffset>
                </wp:positionH>
                <wp:positionV relativeFrom="paragraph">
                  <wp:posOffset>2419398</wp:posOffset>
                </wp:positionV>
                <wp:extent cx="659423" cy="0"/>
                <wp:effectExtent l="0" t="76200" r="26670" b="114300"/>
                <wp:wrapNone/>
                <wp:docPr id="48" name="Gerade Verbindung mit Pfei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42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48" o:spid="_x0000_s1026" type="#_x0000_t32" style="position:absolute;margin-left:89.6pt;margin-top:190.5pt;width:51.9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" strokecolor="#c00000">
                <v:stroke endarrow="open"/>
                <o:lock v:ext="edit" shapetype="f"/>
              </v:shape>
            </w:pict>
          </mc:Fallback>
        </mc:AlternateContent>
      </w:r>
      <w:r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6DDEAE6" wp14:editId="2A893221">
                <wp:simplePos x="0" y="0"/>
                <wp:positionH relativeFrom="column">
                  <wp:posOffset>1137969</wp:posOffset>
                </wp:positionH>
                <wp:positionV relativeFrom="paragraph">
                  <wp:posOffset>1830314</wp:posOffset>
                </wp:positionV>
                <wp:extent cx="659423" cy="0"/>
                <wp:effectExtent l="0" t="76200" r="26670" b="114300"/>
                <wp:wrapNone/>
                <wp:docPr id="47" name="Gerade Verbindung mit Pfei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42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47" o:spid="_x0000_s1026" type="#_x0000_t32" style="position:absolute;margin-left:89.6pt;margin-top:144.1pt;width:51.9pt;height: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" strokecolor="#c00000">
                <v:stroke endarrow="open"/>
                <o:lock v:ext="edit" shapetype="f"/>
              </v:shape>
            </w:pict>
          </mc:Fallback>
        </mc:AlternateContent>
      </w:r>
      <w:r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C54D4C8" wp14:editId="0D73F0B9">
                <wp:simplePos x="0" y="0"/>
                <wp:positionH relativeFrom="column">
                  <wp:posOffset>1135087</wp:posOffset>
                </wp:positionH>
                <wp:positionV relativeFrom="paragraph">
                  <wp:posOffset>1528982</wp:posOffset>
                </wp:positionV>
                <wp:extent cx="659423" cy="0"/>
                <wp:effectExtent l="0" t="76200" r="26670" b="114300"/>
                <wp:wrapNone/>
                <wp:docPr id="39" name="Gerade Verbindung mit Pfei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942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39" o:spid="_x0000_s1026" type="#_x0000_t32" style="position:absolute;margin-left:89.4pt;margin-top:120.4pt;width:51.9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" strokecolor="#c00000">
                <v:stroke endarrow="open"/>
                <o:lock v:ext="edit" shapetype="f"/>
              </v:shape>
            </w:pict>
          </mc:Fallback>
        </mc:AlternateContent>
      </w:r>
      <w:r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3E6AA9F" wp14:editId="332C5F31">
                <wp:simplePos x="0" y="0"/>
                <wp:positionH relativeFrom="column">
                  <wp:posOffset>3137535</wp:posOffset>
                </wp:positionH>
                <wp:positionV relativeFrom="paragraph">
                  <wp:posOffset>707390</wp:posOffset>
                </wp:positionV>
                <wp:extent cx="1747520" cy="0"/>
                <wp:effectExtent l="38100" t="76200" r="0" b="114300"/>
                <wp:wrapNone/>
                <wp:docPr id="45" name="Gerade Verbindung mit Pfei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475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45" o:spid="_x0000_s1026" type="#_x0000_t32" style="position:absolute;margin-left:247.05pt;margin-top:55.7pt;width:137.6pt;height:0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" strokecolor="#c00000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84CB4F0" wp14:editId="41C648BC">
                <wp:simplePos x="0" y="0"/>
                <wp:positionH relativeFrom="column">
                  <wp:posOffset>3582670</wp:posOffset>
                </wp:positionH>
                <wp:positionV relativeFrom="paragraph">
                  <wp:posOffset>13335</wp:posOffset>
                </wp:positionV>
                <wp:extent cx="542290" cy="552450"/>
                <wp:effectExtent l="0" t="0" r="10160" b="19050"/>
                <wp:wrapNone/>
                <wp:docPr id="38" name="Flussdiagramm: Verbindungsstel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5524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ungsstelle 38" o:spid="_x0000_s1026" type="#_x0000_t120" style="position:absolute;margin-left:282.1pt;margin-top:1.05pt;width:42.7pt;height:43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" filled="f" strokecolor="#c00000" strokeweight="2pt"/>
            </w:pict>
          </mc:Fallback>
        </mc:AlternateContent>
      </w:r>
      <w:r w:rsidR="00525051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6EE11D33" wp14:editId="4D2A239D">
            <wp:extent cx="2230992" cy="396000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64A52210" wp14:editId="2E18AC76">
            <wp:extent cx="2230979" cy="3960000"/>
            <wp:effectExtent l="0" t="0" r="0" b="254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51" w:rsidRDefault="00525051" w:rsidP="004A3603">
      <w:pPr>
        <w:rPr>
          <w:rFonts w:cstheme="minorHAnsi"/>
          <w:color w:val="548DD4" w:themeColor="text2" w:themeTint="99"/>
        </w:rPr>
      </w:pPr>
    </w:p>
    <w:p w:rsidR="003A6A64" w:rsidRDefault="003A6A64" w:rsidP="004A3603">
      <w:pPr>
        <w:rPr>
          <w:rFonts w:cstheme="minorHAnsi"/>
          <w:color w:val="548DD4" w:themeColor="text2" w:themeTint="99"/>
        </w:rPr>
      </w:pPr>
    </w:p>
    <w:p w:rsidR="00C12677" w:rsidRDefault="00C12677" w:rsidP="004A3603">
      <w:pPr>
        <w:rPr>
          <w:rFonts w:cstheme="minorHAnsi"/>
          <w:color w:val="548DD4" w:themeColor="text2" w:themeTint="99"/>
        </w:rPr>
      </w:pPr>
    </w:p>
    <w:p w:rsidR="00525051" w:rsidRPr="00C12677" w:rsidRDefault="00C12677" w:rsidP="00C12677">
      <w:pPr>
        <w:tabs>
          <w:tab w:val="left" w:pos="11188"/>
        </w:tabs>
        <w:rPr>
          <w:rFonts w:cstheme="minorHAnsi"/>
        </w:rPr>
      </w:pPr>
      <w:r>
        <w:rPr>
          <w:rFonts w:cstheme="minorHAnsi"/>
        </w:rPr>
        <w:tab/>
      </w:r>
    </w:p>
    <w:p w:rsidR="003865B6" w:rsidRPr="005F2C0B" w:rsidRDefault="003865B6" w:rsidP="00EB7984">
      <w:pPr>
        <w:rPr>
          <w:rFonts w:cstheme="minorHAnsi"/>
          <w:color w:val="548DD4" w:themeColor="text2" w:themeTint="99"/>
        </w:rPr>
      </w:pPr>
    </w:p>
    <w:p w:rsidR="003865B6" w:rsidRPr="00D80652" w:rsidRDefault="00D80652" w:rsidP="00D80652">
      <w:pPr>
        <w:pStyle w:val="Listenabsatz"/>
        <w:numPr>
          <w:ilvl w:val="0"/>
          <w:numId w:val="8"/>
        </w:numPr>
        <w:rPr>
          <w:rFonts w:cstheme="minorHAnsi"/>
          <w:color w:val="548DD4" w:themeColor="text2" w:themeTint="99"/>
          <w:sz w:val="32"/>
        </w:rPr>
      </w:pPr>
      <w:r>
        <w:rPr>
          <w:rFonts w:cstheme="minorHAnsi"/>
          <w:color w:val="548DD4" w:themeColor="text2" w:themeTint="99"/>
          <w:sz w:val="32"/>
        </w:rPr>
        <w:t>Information</w:t>
      </w:r>
    </w:p>
    <w:p w:rsidR="003865B6" w:rsidRDefault="004C4EC8" w:rsidP="003865B6">
      <w:pPr>
        <w:rPr>
          <w:rFonts w:cstheme="minorHAnsi"/>
          <w:color w:val="548DD4" w:themeColor="text2" w:themeTint="99"/>
        </w:rPr>
      </w:pPr>
      <w:r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936D25" wp14:editId="2ACEFD3C">
                <wp:simplePos x="0" y="0"/>
                <wp:positionH relativeFrom="column">
                  <wp:posOffset>5574909</wp:posOffset>
                </wp:positionH>
                <wp:positionV relativeFrom="paragraph">
                  <wp:posOffset>2565205</wp:posOffset>
                </wp:positionV>
                <wp:extent cx="1248801" cy="808892"/>
                <wp:effectExtent l="38100" t="0" r="27940" b="48895"/>
                <wp:wrapNone/>
                <wp:docPr id="55" name="Gerade Verbindung mit Pfei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48801" cy="8088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55" o:spid="_x0000_s1026" type="#_x0000_t32" style="position:absolute;margin-left:438.95pt;margin-top:202pt;width:98.35pt;height:63.7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" strokecolor="#c00000">
                <v:stroke endarrow="open"/>
                <o:lock v:ext="edit" shapetype="f"/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ECD6621" wp14:editId="48D3CB37">
                <wp:simplePos x="0" y="0"/>
                <wp:positionH relativeFrom="column">
                  <wp:posOffset>3599180</wp:posOffset>
                </wp:positionH>
                <wp:positionV relativeFrom="paragraph">
                  <wp:posOffset>3974465</wp:posOffset>
                </wp:positionV>
                <wp:extent cx="2230120" cy="729615"/>
                <wp:effectExtent l="0" t="0" r="0" b="0"/>
                <wp:wrapNone/>
                <wp:docPr id="54" name="Textfel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0120" cy="729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Pr="00826E8C" w:rsidRDefault="000B6921" w:rsidP="004C4EC8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color w:val="4F81BD" w:themeColor="accent1"/>
                              </w:rPr>
                              <w:t>Um Ihre Lieblingsapotheke zu ändern wählen Sie Informationen – Lieblingsapotheke ändern.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4" o:spid="_x0000_s1081" type="#_x0000_t202" style="position:absolute;margin-left:283.4pt;margin-top:312.95pt;width:175.6pt;height:57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" fillcolor="white [3201]" stroked="f" strokeweight=".5pt">
                <v:path arrowok="t"/>
                <v:textbox>
                  <w:txbxContent>
                    <w:p w:rsidR="000B6921" w:rsidRPr="00826E8C" w:rsidRDefault="000B6921" w:rsidP="004C4EC8">
                      <w:pPr>
                        <w:rPr>
                          <w:color w:val="4F81BD" w:themeColor="accent1"/>
                        </w:rPr>
                      </w:pPr>
                      <w:r>
                        <w:rPr>
                          <w:color w:val="4F81BD" w:themeColor="accent1"/>
                        </w:rPr>
                        <w:t>Um Ihre Lieblingsapotheke zu ändern wählen Sie Informationen – Lieblingsapotheke ändern.</w:t>
                      </w:r>
                    </w:p>
                  </w:txbxContent>
                </v:textbox>
              </v:shape>
            </w:pict>
          </mc:Fallback>
        </mc:AlternateContent>
      </w:r>
      <w:r w:rsidRPr="005F2C0B"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027E4E9" wp14:editId="15856FA7">
                <wp:simplePos x="0" y="0"/>
                <wp:positionH relativeFrom="column">
                  <wp:posOffset>8221345</wp:posOffset>
                </wp:positionH>
                <wp:positionV relativeFrom="paragraph">
                  <wp:posOffset>1130935</wp:posOffset>
                </wp:positionV>
                <wp:extent cx="1397635" cy="3493135"/>
                <wp:effectExtent l="0" t="0" r="12065" b="12065"/>
                <wp:wrapNone/>
                <wp:docPr id="53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635" cy="34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Default="000B6921" w:rsidP="004C4EC8">
                            <w:r>
                              <w:t xml:space="preserve">Unter Einstellungen/Informationen finden sich Angaben zum Datenschutz sowie das Impressum des Anbieters und  Informationen zur Lieblingsapotheke. </w:t>
                            </w:r>
                          </w:p>
                          <w:p w:rsidR="000B6921" w:rsidRPr="00ED0321" w:rsidRDefault="000B6921" w:rsidP="004C4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3" o:spid="_x0000_s1082" type="#_x0000_t202" style="position:absolute;margin-left:647.35pt;margin-top:89.05pt;width:110.05pt;height:275.0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" fillcolor="white [3201]" strokeweight=".5pt">
                <v:path arrowok="t"/>
                <v:textbox>
                  <w:txbxContent>
                    <w:p w:rsidR="000B6921" w:rsidRDefault="000B6921" w:rsidP="004C4EC8">
                      <w:r>
                        <w:t xml:space="preserve">Unter Einstellungen/Informationen finden sich Angaben zum Datenschutz sowie das Impressum des Anbieters und  Informationen zur Lieblingsapotheke. </w:t>
                      </w:r>
                    </w:p>
                    <w:p w:rsidR="000B6921" w:rsidRPr="00ED0321" w:rsidRDefault="000B6921" w:rsidP="004C4EC8"/>
                  </w:txbxContent>
                </v:textbox>
              </v:shape>
            </w:pict>
          </mc:Fallback>
        </mc:AlternateContent>
      </w:r>
      <w:r w:rsidR="003865B6" w:rsidRPr="005F2C0B"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3B190534" wp14:editId="49E97230">
            <wp:extent cx="2226387" cy="3951836"/>
            <wp:effectExtent l="0" t="0" r="2540" b="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wessinger\Pictures\App-Booklet\Screen 29 Ansicht Einstellunge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87" cy="39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color w:val="548DD4" w:themeColor="text2" w:themeTint="99"/>
        </w:rPr>
        <w:tab/>
      </w:r>
      <w:r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1BCE86BD" wp14:editId="5D13B855">
            <wp:extent cx="2230992" cy="3960000"/>
            <wp:effectExtent l="0" t="0" r="0" b="254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9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408" w:rsidRDefault="000B4408" w:rsidP="003865B6">
      <w:pPr>
        <w:rPr>
          <w:rFonts w:cstheme="minorHAnsi"/>
          <w:color w:val="548DD4" w:themeColor="text2" w:themeTint="99"/>
        </w:rPr>
      </w:pPr>
    </w:p>
    <w:p w:rsidR="000B4408" w:rsidRDefault="000B4408" w:rsidP="003865B6">
      <w:pPr>
        <w:rPr>
          <w:rFonts w:cstheme="minorHAnsi"/>
          <w:color w:val="548DD4" w:themeColor="text2" w:themeTint="99"/>
        </w:rPr>
      </w:pPr>
    </w:p>
    <w:p w:rsidR="000B4408" w:rsidRDefault="000B4408" w:rsidP="003865B6">
      <w:pPr>
        <w:rPr>
          <w:rFonts w:cstheme="minorHAnsi"/>
          <w:color w:val="548DD4" w:themeColor="text2" w:themeTint="99"/>
        </w:rPr>
      </w:pPr>
    </w:p>
    <w:p w:rsidR="000B4408" w:rsidRDefault="000B4408" w:rsidP="003865B6">
      <w:pPr>
        <w:rPr>
          <w:rFonts w:cstheme="minorHAnsi"/>
          <w:color w:val="548DD4" w:themeColor="text2" w:themeTint="99"/>
        </w:rPr>
      </w:pPr>
    </w:p>
    <w:p w:rsidR="000B4408" w:rsidRDefault="000B4408" w:rsidP="003865B6">
      <w:pPr>
        <w:rPr>
          <w:rFonts w:cstheme="minorHAnsi"/>
          <w:color w:val="548DD4" w:themeColor="text2" w:themeTint="99"/>
        </w:rPr>
      </w:pPr>
    </w:p>
    <w:p w:rsidR="000B4408" w:rsidRPr="005F2C0B" w:rsidRDefault="000B4408" w:rsidP="000B4408">
      <w:pPr>
        <w:tabs>
          <w:tab w:val="left" w:pos="10052"/>
        </w:tabs>
        <w:rPr>
          <w:rFonts w:cstheme="minorHAnsi"/>
          <w:color w:val="548DD4" w:themeColor="text2" w:themeTint="99"/>
        </w:rPr>
      </w:pPr>
      <w:r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40E205" wp14:editId="152BB934">
                <wp:simplePos x="0" y="0"/>
                <wp:positionH relativeFrom="column">
                  <wp:posOffset>4502541</wp:posOffset>
                </wp:positionH>
                <wp:positionV relativeFrom="paragraph">
                  <wp:posOffset>1566252</wp:posOffset>
                </wp:positionV>
                <wp:extent cx="3886200" cy="2066192"/>
                <wp:effectExtent l="0" t="0" r="19050" b="10795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2066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921" w:rsidRDefault="000B6921" w:rsidP="000B4408">
                            <w:r w:rsidRPr="00C72799">
                              <w:t xml:space="preserve">Dass Ihr Handy Sie auch zur rechten Zeit an Ihre Medikamente erinnert, müssen Sie die Erinnerung aktivieren.  </w:t>
                            </w:r>
                          </w:p>
                          <w:p w:rsidR="000B6921" w:rsidRDefault="000B6921" w:rsidP="00C72799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Wählen Sie Einstellungen auf Ihrem Handy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22ADDF" wp14:editId="59753561">
                                  <wp:extent cx="282054" cy="278920"/>
                                  <wp:effectExtent l="0" t="0" r="3810" b="6985"/>
                                  <wp:docPr id="34" name="Grafi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llSizeRender.jp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054" cy="278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921" w:rsidRDefault="000B6921" w:rsidP="00C72799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Wählen Sie die die ApothekenApp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847976" cy="216000"/>
                                  <wp:effectExtent l="0" t="0" r="0" b="0"/>
                                  <wp:docPr id="35" name="Grafik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llSizeRender1.jp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97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921" w:rsidRDefault="000B6921" w:rsidP="00B010F7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Wählen Sie „Mitteilungen“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776747" cy="216000"/>
                                  <wp:effectExtent l="0" t="0" r="4445" b="0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llSizeRender2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747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921" w:rsidRPr="00C72799" w:rsidRDefault="000B6921" w:rsidP="00B010F7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Um der App die Mitteilungen zu erlauben, müssen Sie dem zustimmen.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7082F06" wp14:editId="6000B4BF">
                                  <wp:extent cx="878177" cy="216000"/>
                                  <wp:effectExtent l="0" t="0" r="0" b="0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llSizeRender3.jp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177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83" type="#_x0000_t202" style="position:absolute;margin-left:354.55pt;margin-top:123.35pt;width:306pt;height:162.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" fillcolor="white [3201]" strokecolor="black [3213]" strokeweight=".5pt">
                <v:path arrowok="t"/>
                <v:textbox>
                  <w:txbxContent>
                    <w:p w:rsidR="000B6921" w:rsidRDefault="000B6921" w:rsidP="000B4408">
                      <w:r w:rsidRPr="00C72799">
                        <w:t xml:space="preserve">Dass Ihr Handy Sie auch zur rechten Zeit an Ihre Medikamente erinnert, müssen Sie die Erinnerung aktivieren.  </w:t>
                      </w:r>
                    </w:p>
                    <w:p w:rsidR="000B6921" w:rsidRDefault="000B6921" w:rsidP="00C72799">
                      <w:pPr>
                        <w:pStyle w:val="Listenabsatz"/>
                        <w:numPr>
                          <w:ilvl w:val="0"/>
                          <w:numId w:val="21"/>
                        </w:numPr>
                      </w:pPr>
                      <w:r>
                        <w:t>Wählen Sie Einstellungen auf Ihrem Handy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C22ADDF" wp14:editId="59753561">
                            <wp:extent cx="282054" cy="278920"/>
                            <wp:effectExtent l="0" t="0" r="3810" b="6985"/>
                            <wp:docPr id="34" name="Grafi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llSizeRender.jpg"/>
                                    <pic:cNvPicPr/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054" cy="278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921" w:rsidRDefault="000B6921" w:rsidP="00C72799">
                      <w:pPr>
                        <w:pStyle w:val="Listenabsatz"/>
                        <w:numPr>
                          <w:ilvl w:val="0"/>
                          <w:numId w:val="21"/>
                        </w:numPr>
                      </w:pPr>
                      <w:r>
                        <w:t xml:space="preserve">Wählen Sie die die ApothekenApp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847976" cy="216000"/>
                            <wp:effectExtent l="0" t="0" r="0" b="0"/>
                            <wp:docPr id="35" name="Grafik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llSizeRender1.jp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976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921" w:rsidRDefault="000B6921" w:rsidP="00B010F7">
                      <w:pPr>
                        <w:pStyle w:val="Listenabsatz"/>
                        <w:numPr>
                          <w:ilvl w:val="0"/>
                          <w:numId w:val="21"/>
                        </w:numPr>
                      </w:pPr>
                      <w:r>
                        <w:t>Wählen Sie „Mitteilungen“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776747" cy="216000"/>
                            <wp:effectExtent l="0" t="0" r="4445" b="0"/>
                            <wp:docPr id="40" name="Grafi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llSizeRender2.jp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747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921" w:rsidRPr="00C72799" w:rsidRDefault="000B6921" w:rsidP="00B010F7">
                      <w:pPr>
                        <w:pStyle w:val="Listenabsatz"/>
                        <w:numPr>
                          <w:ilvl w:val="0"/>
                          <w:numId w:val="21"/>
                        </w:numPr>
                      </w:pPr>
                      <w:r>
                        <w:t>Um der App die Mitteilungen zu erlauben, müssen Sie dem zustimmen.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7082F06" wp14:editId="6000B4BF">
                            <wp:extent cx="878177" cy="216000"/>
                            <wp:effectExtent l="0" t="0" r="0" b="0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llSizeRender3.jp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177" cy="2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26E8C">
        <w:rPr>
          <w:rFonts w:cstheme="minorHAnsi"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B611ADF" wp14:editId="3750B28B">
                <wp:simplePos x="0" y="0"/>
                <wp:positionH relativeFrom="column">
                  <wp:posOffset>2234125</wp:posOffset>
                </wp:positionH>
                <wp:positionV relativeFrom="paragraph">
                  <wp:posOffset>2973021</wp:posOffset>
                </wp:positionV>
                <wp:extent cx="1687830" cy="0"/>
                <wp:effectExtent l="38100" t="76200" r="0" b="114300"/>
                <wp:wrapNone/>
                <wp:docPr id="27" name="Gerade Verbindung mit Pfei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878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7" o:spid="_x0000_s1026" type="#_x0000_t32" style="position:absolute;margin-left:175.9pt;margin-top:234.1pt;width:132.9pt;height: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" strokecolor="#c00000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  <w:color w:val="548DD4" w:themeColor="text2" w:themeTint="99"/>
          <w:lang w:eastAsia="de-D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DDE5244" wp14:editId="4506D764">
                <wp:simplePos x="0" y="0"/>
                <wp:positionH relativeFrom="column">
                  <wp:posOffset>880</wp:posOffset>
                </wp:positionH>
                <wp:positionV relativeFrom="paragraph">
                  <wp:posOffset>2522513</wp:posOffset>
                </wp:positionV>
                <wp:extent cx="2233246" cy="764931"/>
                <wp:effectExtent l="0" t="0" r="15240" b="1651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46" cy="7649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5" o:spid="_x0000_s1026" style="position:absolute;margin-left:.05pt;margin-top:198.6pt;width:175.85pt;height:60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" filled="f" strokecolor="#c00000" strokeweight="2pt"/>
            </w:pict>
          </mc:Fallback>
        </mc:AlternateContent>
      </w:r>
      <w:r>
        <w:rPr>
          <w:rFonts w:cstheme="minorHAnsi"/>
          <w:noProof/>
          <w:color w:val="548DD4" w:themeColor="text2" w:themeTint="99"/>
          <w:lang w:eastAsia="de-DE"/>
        </w:rPr>
        <w:drawing>
          <wp:inline distT="0" distB="0" distL="0" distR="0" wp14:anchorId="3281E541" wp14:editId="3C44C4DB">
            <wp:extent cx="2230992" cy="396000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0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548DD4" w:themeColor="text2" w:themeTint="99"/>
        </w:rPr>
        <w:tab/>
      </w:r>
    </w:p>
    <w:sectPr w:rsidR="000B4408" w:rsidRPr="005F2C0B" w:rsidSect="00EF798A">
      <w:headerReference w:type="default" r:id="rId63"/>
      <w:footerReference w:type="default" r:id="rId64"/>
      <w:footerReference w:type="first" r:id="rId65"/>
      <w:pgSz w:w="16838" w:h="11906" w:orient="landscape"/>
      <w:pgMar w:top="1417" w:right="1417" w:bottom="1417" w:left="1134" w:header="68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921" w:rsidRDefault="000B6921" w:rsidP="00CE40ED">
      <w:pPr>
        <w:spacing w:after="0" w:line="240" w:lineRule="auto"/>
      </w:pPr>
      <w:r>
        <w:separator/>
      </w:r>
    </w:p>
  </w:endnote>
  <w:endnote w:type="continuationSeparator" w:id="0">
    <w:p w:rsidR="000B6921" w:rsidRDefault="000B6921" w:rsidP="00CE4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9510392"/>
      <w:docPartObj>
        <w:docPartGallery w:val="Page Numbers (Bottom of Page)"/>
        <w:docPartUnique/>
      </w:docPartObj>
    </w:sdtPr>
    <w:sdtContent>
      <w:p w:rsidR="000B6921" w:rsidRDefault="000B692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DD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B6921" w:rsidRDefault="000B6921" w:rsidP="00336970">
    <w:pPr>
      <w:pStyle w:val="Fuzeile"/>
      <w:tabs>
        <w:tab w:val="clear" w:pos="4536"/>
        <w:tab w:val="clear" w:pos="9072"/>
        <w:tab w:val="left" w:pos="210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921" w:rsidRPr="00CE40ED" w:rsidRDefault="000B6921" w:rsidP="00EF798A">
    <w:pPr>
      <w:pStyle w:val="Kopfzeile"/>
    </w:pPr>
    <w:r w:rsidRPr="00CE40ED">
      <w:rPr>
        <w:noProof/>
        <w:lang w:eastAsia="de-DE"/>
      </w:rPr>
      <w:drawing>
        <wp:inline distT="0" distB="0" distL="0" distR="0">
          <wp:extent cx="1438275" cy="465455"/>
          <wp:effectExtent l="0" t="0" r="9525" b="0"/>
          <wp:docPr id="42" name="Grafik 42" descr="H:\Eigene Dateien\Apotheken.de\Logos\Logo D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H:\Eigene Dateien\Apotheken.de\Logos\Logo DA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E40ED">
      <w:t xml:space="preserve">                                                </w:t>
    </w:r>
    <w:r>
      <w:tab/>
    </w:r>
    <w:r>
      <w:tab/>
    </w:r>
    <w:r w:rsidRPr="00CE40ED">
      <w:t xml:space="preserve">                                        </w:t>
    </w:r>
    <w:r w:rsidRPr="00CE40ED">
      <w:rPr>
        <w:noProof/>
        <w:lang w:eastAsia="de-DE"/>
      </w:rPr>
      <w:drawing>
        <wp:inline distT="0" distB="0" distL="0" distR="0">
          <wp:extent cx="1521460" cy="332740"/>
          <wp:effectExtent l="0" t="0" r="2540" b="0"/>
          <wp:docPr id="43" name="Grafik 43" descr="H:\Eigene Dateien\Apotheken.de\Logos\apotheken.d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:\Eigene Dateien\Apotheken.de\Logos\apotheken.de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B6921" w:rsidRDefault="000B692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921" w:rsidRDefault="000B6921" w:rsidP="00CE40ED">
      <w:pPr>
        <w:spacing w:after="0" w:line="240" w:lineRule="auto"/>
      </w:pPr>
      <w:r>
        <w:separator/>
      </w:r>
    </w:p>
  </w:footnote>
  <w:footnote w:type="continuationSeparator" w:id="0">
    <w:p w:rsidR="000B6921" w:rsidRDefault="000B6921" w:rsidP="00CE4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921" w:rsidRPr="00225EE7" w:rsidRDefault="000B6921" w:rsidP="00CE40ED">
    <w:pPr>
      <w:pStyle w:val="Kopfzeile"/>
      <w:jc w:val="center"/>
      <w:rPr>
        <w:color w:val="4F81BD" w:themeColor="accent1"/>
        <w:sz w:val="36"/>
        <w:szCs w:val="36"/>
      </w:rPr>
    </w:pPr>
    <w:r w:rsidRPr="00225EE7">
      <w:rPr>
        <w:color w:val="4F81BD" w:themeColor="accent1"/>
        <w:sz w:val="36"/>
        <w:szCs w:val="36"/>
      </w:rPr>
      <w:t>ApothekenApp-Handbuch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4EC3"/>
    <w:multiLevelType w:val="hybridMultilevel"/>
    <w:tmpl w:val="A99412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2283F"/>
    <w:multiLevelType w:val="hybridMultilevel"/>
    <w:tmpl w:val="C5EED0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8179D"/>
    <w:multiLevelType w:val="hybridMultilevel"/>
    <w:tmpl w:val="C72EE7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F6C6C"/>
    <w:multiLevelType w:val="hybridMultilevel"/>
    <w:tmpl w:val="50AAE71C"/>
    <w:lvl w:ilvl="0" w:tplc="547EB75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3059D"/>
    <w:multiLevelType w:val="hybridMultilevel"/>
    <w:tmpl w:val="9A1EDC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32A67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DA45686"/>
    <w:multiLevelType w:val="hybridMultilevel"/>
    <w:tmpl w:val="F7B0D986"/>
    <w:lvl w:ilvl="0" w:tplc="DE50661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060D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05D580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13D67F3"/>
    <w:multiLevelType w:val="hybridMultilevel"/>
    <w:tmpl w:val="9A1EDC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320EA3"/>
    <w:multiLevelType w:val="multilevel"/>
    <w:tmpl w:val="5F9C46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3FF264B"/>
    <w:multiLevelType w:val="multilevel"/>
    <w:tmpl w:val="AF9C98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6CC1A3E"/>
    <w:multiLevelType w:val="hybridMultilevel"/>
    <w:tmpl w:val="8244F6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125ACA"/>
    <w:multiLevelType w:val="hybridMultilevel"/>
    <w:tmpl w:val="A1C6BDC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584D4F"/>
    <w:multiLevelType w:val="hybridMultilevel"/>
    <w:tmpl w:val="82D242D0"/>
    <w:lvl w:ilvl="0" w:tplc="9AAC5940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3324DE"/>
    <w:multiLevelType w:val="hybridMultilevel"/>
    <w:tmpl w:val="9A1EDC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F52DC4"/>
    <w:multiLevelType w:val="hybridMultilevel"/>
    <w:tmpl w:val="D6947DD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84AB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2A443D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51A272D"/>
    <w:multiLevelType w:val="multilevel"/>
    <w:tmpl w:val="DD84A456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7D1902CD"/>
    <w:multiLevelType w:val="hybridMultilevel"/>
    <w:tmpl w:val="9A1EDC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7"/>
  </w:num>
  <w:num w:numId="6">
    <w:abstractNumId w:val="5"/>
  </w:num>
  <w:num w:numId="7">
    <w:abstractNumId w:val="10"/>
  </w:num>
  <w:num w:numId="8">
    <w:abstractNumId w:val="11"/>
  </w:num>
  <w:num w:numId="9">
    <w:abstractNumId w:val="12"/>
  </w:num>
  <w:num w:numId="10">
    <w:abstractNumId w:val="9"/>
  </w:num>
  <w:num w:numId="11">
    <w:abstractNumId w:val="4"/>
  </w:num>
  <w:num w:numId="12">
    <w:abstractNumId w:val="15"/>
  </w:num>
  <w:num w:numId="13">
    <w:abstractNumId w:val="18"/>
  </w:num>
  <w:num w:numId="14">
    <w:abstractNumId w:val="17"/>
  </w:num>
  <w:num w:numId="15">
    <w:abstractNumId w:val="20"/>
  </w:num>
  <w:num w:numId="16">
    <w:abstractNumId w:val="6"/>
  </w:num>
  <w:num w:numId="17">
    <w:abstractNumId w:val="3"/>
  </w:num>
  <w:num w:numId="18">
    <w:abstractNumId w:val="19"/>
  </w:num>
  <w:num w:numId="19">
    <w:abstractNumId w:val="14"/>
  </w:num>
  <w:num w:numId="20">
    <w:abstractNumId w:val="1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294"/>
    <w:rsid w:val="000245E5"/>
    <w:rsid w:val="00040CD9"/>
    <w:rsid w:val="00045DA9"/>
    <w:rsid w:val="00063B77"/>
    <w:rsid w:val="0006631E"/>
    <w:rsid w:val="0007347B"/>
    <w:rsid w:val="00074C9D"/>
    <w:rsid w:val="00076477"/>
    <w:rsid w:val="000A1AFE"/>
    <w:rsid w:val="000A35E4"/>
    <w:rsid w:val="000B4408"/>
    <w:rsid w:val="000B6921"/>
    <w:rsid w:val="000D7A16"/>
    <w:rsid w:val="000F27D4"/>
    <w:rsid w:val="001050BD"/>
    <w:rsid w:val="00121A4E"/>
    <w:rsid w:val="00121C03"/>
    <w:rsid w:val="00123267"/>
    <w:rsid w:val="00143C61"/>
    <w:rsid w:val="00160D87"/>
    <w:rsid w:val="00170011"/>
    <w:rsid w:val="00170540"/>
    <w:rsid w:val="00177150"/>
    <w:rsid w:val="00182FAE"/>
    <w:rsid w:val="00186888"/>
    <w:rsid w:val="00194DF1"/>
    <w:rsid w:val="001A21C5"/>
    <w:rsid w:val="001A32B8"/>
    <w:rsid w:val="001B23F5"/>
    <w:rsid w:val="001C1067"/>
    <w:rsid w:val="001C3A7C"/>
    <w:rsid w:val="001C3B48"/>
    <w:rsid w:val="001D549A"/>
    <w:rsid w:val="001D6C9A"/>
    <w:rsid w:val="001E0004"/>
    <w:rsid w:val="001F5E2C"/>
    <w:rsid w:val="00225EE7"/>
    <w:rsid w:val="00226A6D"/>
    <w:rsid w:val="00245083"/>
    <w:rsid w:val="002741F3"/>
    <w:rsid w:val="002A6F7C"/>
    <w:rsid w:val="002C7F1F"/>
    <w:rsid w:val="002D11B7"/>
    <w:rsid w:val="002D5426"/>
    <w:rsid w:val="002F4D7F"/>
    <w:rsid w:val="0030145A"/>
    <w:rsid w:val="0031630C"/>
    <w:rsid w:val="003274F1"/>
    <w:rsid w:val="00336970"/>
    <w:rsid w:val="00355B10"/>
    <w:rsid w:val="0036211E"/>
    <w:rsid w:val="00362F29"/>
    <w:rsid w:val="003657B6"/>
    <w:rsid w:val="00371DDD"/>
    <w:rsid w:val="0038298E"/>
    <w:rsid w:val="003865B6"/>
    <w:rsid w:val="003A5F34"/>
    <w:rsid w:val="003A6A64"/>
    <w:rsid w:val="003C7049"/>
    <w:rsid w:val="003F20A0"/>
    <w:rsid w:val="003F2143"/>
    <w:rsid w:val="004435E5"/>
    <w:rsid w:val="00464690"/>
    <w:rsid w:val="004737AB"/>
    <w:rsid w:val="00485275"/>
    <w:rsid w:val="00493415"/>
    <w:rsid w:val="004A3603"/>
    <w:rsid w:val="004A4D73"/>
    <w:rsid w:val="004B1E9A"/>
    <w:rsid w:val="004B75CE"/>
    <w:rsid w:val="004C4EC8"/>
    <w:rsid w:val="004C77F2"/>
    <w:rsid w:val="00525051"/>
    <w:rsid w:val="00535CB1"/>
    <w:rsid w:val="00535F13"/>
    <w:rsid w:val="0053704F"/>
    <w:rsid w:val="00542DC0"/>
    <w:rsid w:val="00545DB6"/>
    <w:rsid w:val="00550367"/>
    <w:rsid w:val="0057109B"/>
    <w:rsid w:val="005842A1"/>
    <w:rsid w:val="00584FE8"/>
    <w:rsid w:val="00592C79"/>
    <w:rsid w:val="005B01ED"/>
    <w:rsid w:val="005E45CA"/>
    <w:rsid w:val="005F2C0B"/>
    <w:rsid w:val="00616339"/>
    <w:rsid w:val="0062410C"/>
    <w:rsid w:val="00646FFB"/>
    <w:rsid w:val="006653BF"/>
    <w:rsid w:val="006675E5"/>
    <w:rsid w:val="00667767"/>
    <w:rsid w:val="00686E07"/>
    <w:rsid w:val="006939B0"/>
    <w:rsid w:val="006B1577"/>
    <w:rsid w:val="006B76A3"/>
    <w:rsid w:val="006C426D"/>
    <w:rsid w:val="006E0E03"/>
    <w:rsid w:val="006F33F3"/>
    <w:rsid w:val="00704389"/>
    <w:rsid w:val="00716AD3"/>
    <w:rsid w:val="0072503C"/>
    <w:rsid w:val="00747137"/>
    <w:rsid w:val="00756312"/>
    <w:rsid w:val="00757738"/>
    <w:rsid w:val="00765773"/>
    <w:rsid w:val="00781043"/>
    <w:rsid w:val="0078431B"/>
    <w:rsid w:val="00794E3C"/>
    <w:rsid w:val="007A1820"/>
    <w:rsid w:val="007D77DB"/>
    <w:rsid w:val="007F0C1F"/>
    <w:rsid w:val="007F2D0B"/>
    <w:rsid w:val="00801F9A"/>
    <w:rsid w:val="00813E66"/>
    <w:rsid w:val="00826E8C"/>
    <w:rsid w:val="00840FC4"/>
    <w:rsid w:val="00845E1B"/>
    <w:rsid w:val="00862B44"/>
    <w:rsid w:val="00866A04"/>
    <w:rsid w:val="008811AB"/>
    <w:rsid w:val="008C656E"/>
    <w:rsid w:val="00921B47"/>
    <w:rsid w:val="00941E8F"/>
    <w:rsid w:val="00946294"/>
    <w:rsid w:val="00953248"/>
    <w:rsid w:val="0096485D"/>
    <w:rsid w:val="009B0D7F"/>
    <w:rsid w:val="009C6030"/>
    <w:rsid w:val="009D79F2"/>
    <w:rsid w:val="009F2093"/>
    <w:rsid w:val="009F4490"/>
    <w:rsid w:val="00A014C5"/>
    <w:rsid w:val="00A132BC"/>
    <w:rsid w:val="00A2553B"/>
    <w:rsid w:val="00A31D15"/>
    <w:rsid w:val="00A45E87"/>
    <w:rsid w:val="00A54EFE"/>
    <w:rsid w:val="00A577A2"/>
    <w:rsid w:val="00A8049A"/>
    <w:rsid w:val="00B010F7"/>
    <w:rsid w:val="00B10D38"/>
    <w:rsid w:val="00B230CE"/>
    <w:rsid w:val="00B2692B"/>
    <w:rsid w:val="00B3120C"/>
    <w:rsid w:val="00B35B94"/>
    <w:rsid w:val="00B43523"/>
    <w:rsid w:val="00B54DD1"/>
    <w:rsid w:val="00B65832"/>
    <w:rsid w:val="00B674A1"/>
    <w:rsid w:val="00B70488"/>
    <w:rsid w:val="00BA1016"/>
    <w:rsid w:val="00BF20E0"/>
    <w:rsid w:val="00C04869"/>
    <w:rsid w:val="00C04AEA"/>
    <w:rsid w:val="00C1065B"/>
    <w:rsid w:val="00C12677"/>
    <w:rsid w:val="00C570D2"/>
    <w:rsid w:val="00C6106B"/>
    <w:rsid w:val="00C671BE"/>
    <w:rsid w:val="00C70845"/>
    <w:rsid w:val="00C7185E"/>
    <w:rsid w:val="00C72799"/>
    <w:rsid w:val="00C77C51"/>
    <w:rsid w:val="00C9367A"/>
    <w:rsid w:val="00CA29CC"/>
    <w:rsid w:val="00CB52E6"/>
    <w:rsid w:val="00CC265C"/>
    <w:rsid w:val="00CC43B0"/>
    <w:rsid w:val="00CE2894"/>
    <w:rsid w:val="00CE40ED"/>
    <w:rsid w:val="00CF2E8B"/>
    <w:rsid w:val="00CF7851"/>
    <w:rsid w:val="00D305CD"/>
    <w:rsid w:val="00D347E7"/>
    <w:rsid w:val="00D449AB"/>
    <w:rsid w:val="00D540FE"/>
    <w:rsid w:val="00D54287"/>
    <w:rsid w:val="00D80652"/>
    <w:rsid w:val="00D87439"/>
    <w:rsid w:val="00D92D42"/>
    <w:rsid w:val="00D946FE"/>
    <w:rsid w:val="00D96E3F"/>
    <w:rsid w:val="00DA42CD"/>
    <w:rsid w:val="00DB5977"/>
    <w:rsid w:val="00DB5BDE"/>
    <w:rsid w:val="00DB6AF5"/>
    <w:rsid w:val="00E015AA"/>
    <w:rsid w:val="00E02EDF"/>
    <w:rsid w:val="00E05BAF"/>
    <w:rsid w:val="00E05CBC"/>
    <w:rsid w:val="00E07E28"/>
    <w:rsid w:val="00E16415"/>
    <w:rsid w:val="00E22688"/>
    <w:rsid w:val="00E24301"/>
    <w:rsid w:val="00E25B6D"/>
    <w:rsid w:val="00E419A9"/>
    <w:rsid w:val="00EA29C7"/>
    <w:rsid w:val="00EA4496"/>
    <w:rsid w:val="00EB640F"/>
    <w:rsid w:val="00EB7984"/>
    <w:rsid w:val="00ED0321"/>
    <w:rsid w:val="00EF76BE"/>
    <w:rsid w:val="00EF798A"/>
    <w:rsid w:val="00F22D90"/>
    <w:rsid w:val="00F85D34"/>
    <w:rsid w:val="00FA07E9"/>
    <w:rsid w:val="00FB4E6B"/>
    <w:rsid w:val="00FC0F7E"/>
    <w:rsid w:val="00FC2B0F"/>
    <w:rsid w:val="00FC7194"/>
    <w:rsid w:val="00FD232A"/>
    <w:rsid w:val="00FD52E0"/>
    <w:rsid w:val="00FE15EE"/>
    <w:rsid w:val="00FF0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67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46294"/>
    <w:pPr>
      <w:keepNext/>
      <w:keepLines/>
      <w:spacing w:before="200" w:after="0"/>
      <w:outlineLvl w:val="1"/>
    </w:pPr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6106B"/>
    <w:pPr>
      <w:keepNext/>
      <w:keepLines/>
      <w:spacing w:before="200" w:after="0"/>
      <w:outlineLvl w:val="2"/>
    </w:pPr>
    <w:rPr>
      <w:rFonts w:ascii="Calibri" w:eastAsiaTheme="majorEastAsia" w:hAnsi="Calibr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946294"/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6294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6106B"/>
    <w:rPr>
      <w:rFonts w:ascii="Calibri" w:eastAsiaTheme="majorEastAsia" w:hAnsi="Calibri" w:cstheme="majorBidi"/>
      <w:b/>
      <w:bCs/>
      <w:color w:val="4F81BD" w:themeColor="accent1"/>
    </w:rPr>
  </w:style>
  <w:style w:type="table" w:styleId="Tabellenraster">
    <w:name w:val="Table Grid"/>
    <w:basedOn w:val="NormaleTabelle"/>
    <w:uiPriority w:val="59"/>
    <w:rsid w:val="00FD2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D232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67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CE4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40ED"/>
  </w:style>
  <w:style w:type="paragraph" w:styleId="Fuzeile">
    <w:name w:val="footer"/>
    <w:basedOn w:val="Standard"/>
    <w:link w:val="FuzeileZchn"/>
    <w:uiPriority w:val="99"/>
    <w:unhideWhenUsed/>
    <w:rsid w:val="00CE4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40ED"/>
  </w:style>
  <w:style w:type="paragraph" w:styleId="Titel">
    <w:name w:val="Title"/>
    <w:basedOn w:val="Standard"/>
    <w:next w:val="Standard"/>
    <w:link w:val="TitelZchn"/>
    <w:uiPriority w:val="10"/>
    <w:qFormat/>
    <w:rsid w:val="00EF79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EF79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F79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F79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paragraph" w:styleId="KeinLeerraum">
    <w:name w:val="No Spacing"/>
    <w:link w:val="KeinLeerraumZchn"/>
    <w:uiPriority w:val="1"/>
    <w:qFormat/>
    <w:rsid w:val="00EF798A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F798A"/>
    <w:rPr>
      <w:rFonts w:eastAsiaTheme="minorEastAsia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67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46294"/>
    <w:pPr>
      <w:keepNext/>
      <w:keepLines/>
      <w:spacing w:before="200" w:after="0"/>
      <w:outlineLvl w:val="1"/>
    </w:pPr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6106B"/>
    <w:pPr>
      <w:keepNext/>
      <w:keepLines/>
      <w:spacing w:before="200" w:after="0"/>
      <w:outlineLvl w:val="2"/>
    </w:pPr>
    <w:rPr>
      <w:rFonts w:ascii="Calibri" w:eastAsiaTheme="majorEastAsia" w:hAnsi="Calibr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946294"/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6294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6106B"/>
    <w:rPr>
      <w:rFonts w:ascii="Calibri" w:eastAsiaTheme="majorEastAsia" w:hAnsi="Calibri" w:cstheme="majorBidi"/>
      <w:b/>
      <w:bCs/>
      <w:color w:val="4F81BD" w:themeColor="accent1"/>
    </w:rPr>
  </w:style>
  <w:style w:type="table" w:styleId="Tabellenraster">
    <w:name w:val="Table Grid"/>
    <w:basedOn w:val="NormaleTabelle"/>
    <w:uiPriority w:val="59"/>
    <w:rsid w:val="00FD2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D232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67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CE4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40ED"/>
  </w:style>
  <w:style w:type="paragraph" w:styleId="Fuzeile">
    <w:name w:val="footer"/>
    <w:basedOn w:val="Standard"/>
    <w:link w:val="FuzeileZchn"/>
    <w:uiPriority w:val="99"/>
    <w:unhideWhenUsed/>
    <w:rsid w:val="00CE4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40ED"/>
  </w:style>
  <w:style w:type="paragraph" w:styleId="Titel">
    <w:name w:val="Title"/>
    <w:basedOn w:val="Standard"/>
    <w:next w:val="Standard"/>
    <w:link w:val="TitelZchn"/>
    <w:uiPriority w:val="10"/>
    <w:qFormat/>
    <w:rsid w:val="00EF79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EF79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F79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F79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paragraph" w:styleId="KeinLeerraum">
    <w:name w:val="No Spacing"/>
    <w:link w:val="KeinLeerraumZchn"/>
    <w:uiPriority w:val="1"/>
    <w:qFormat/>
    <w:rsid w:val="00EF798A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F798A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jp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g"/><Relationship Id="rId65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/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2015-07-14T00:00:00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91B657-2219-4EFB-9588-51E36C219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A6E6E102</Template>
  <TotalTime>0</TotalTime>
  <Pages>24</Pages>
  <Words>168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ApothekenApp</vt:lpstr>
    </vt:vector>
  </TitlesOfParts>
  <Company>apotheken.de</Company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ApothekenApp</dc:title>
  <dc:subject>Handbuch</dc:subject>
  <dc:creator>Wessinger, Sarah</dc:creator>
  <cp:lastModifiedBy>Praktikant DAV 2</cp:lastModifiedBy>
  <cp:revision>20</cp:revision>
  <dcterms:created xsi:type="dcterms:W3CDTF">2015-07-14T13:23:00Z</dcterms:created>
  <dcterms:modified xsi:type="dcterms:W3CDTF">2015-07-16T10:13:00Z</dcterms:modified>
</cp:coreProperties>
</file>